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54D0C" w14:textId="77777777" w:rsidR="004E6BFE" w:rsidRDefault="002E0291" w:rsidP="00802DA7">
      <w:pPr>
        <w:pStyle w:val="DisclaimerText"/>
        <w:ind w:left="0"/>
      </w:pPr>
      <w:r>
        <w:rPr>
          <w:noProof/>
          <w:lang w:val="en-US"/>
        </w:rPr>
        <w:drawing>
          <wp:anchor distT="0" distB="0" distL="114300" distR="114300" simplePos="0" relativeHeight="251658249" behindDoc="1" locked="1" layoutInCell="1" allowOverlap="1" wp14:anchorId="5B26FD43" wp14:editId="01CEE29D">
            <wp:simplePos x="0" y="0"/>
            <wp:positionH relativeFrom="column">
              <wp:posOffset>-127000</wp:posOffset>
            </wp:positionH>
            <wp:positionV relativeFrom="line">
              <wp:align>top</wp:align>
            </wp:positionV>
            <wp:extent cx="828000" cy="828000"/>
            <wp:effectExtent l="0" t="0" r="0" b="0"/>
            <wp:wrapTight wrapText="bothSides">
              <wp:wrapPolygon edited="0">
                <wp:start x="13925" y="2984"/>
                <wp:lineTo x="7957" y="4476"/>
                <wp:lineTo x="2984" y="7957"/>
                <wp:lineTo x="2984" y="12930"/>
                <wp:lineTo x="8454" y="18401"/>
                <wp:lineTo x="11936" y="18401"/>
                <wp:lineTo x="13427" y="17406"/>
                <wp:lineTo x="17406" y="13427"/>
                <wp:lineTo x="17406" y="5968"/>
                <wp:lineTo x="16411" y="2984"/>
                <wp:lineTo x="13925" y="2984"/>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p>
    <w:p w14:paraId="4D499F93" w14:textId="77777777" w:rsidR="004E6BFE" w:rsidRDefault="004E6BFE" w:rsidP="00794663">
      <w:pPr>
        <w:pStyle w:val="PURPOSE"/>
      </w:pPr>
      <w:r w:rsidRPr="002B33CE">
        <w:t>Purpose</w:t>
      </w:r>
    </w:p>
    <w:p w14:paraId="1C7B988E" w14:textId="48164114" w:rsidR="004E6BFE" w:rsidRDefault="004E6BFE" w:rsidP="00FB3013">
      <w:pPr>
        <w:pStyle w:val="BODYTEXTELAA"/>
      </w:pPr>
      <w:r>
        <w:t xml:space="preserve">This policy provides guidelines for </w:t>
      </w:r>
      <w:sdt>
        <w:sdtPr>
          <w:alias w:val="Company"/>
          <w:tag w:val=""/>
          <w:id w:val="1500465210"/>
          <w:placeholder>
            <w:docPart w:val="C1A9662DE17042A1A2750CD8F676D199"/>
          </w:placeholder>
          <w:dataBinding w:prefixMappings="xmlns:ns0='http://schemas.openxmlformats.org/officeDocument/2006/extended-properties' " w:xpath="/ns0:Properties[1]/ns0:Company[1]" w:storeItemID="{6668398D-A668-4E3E-A5EB-62B293D839F1}"/>
          <w:text/>
        </w:sdtPr>
        <w:sdtContent>
          <w:r w:rsidR="00802DA7">
            <w:t xml:space="preserve">Keon Park Kindergarten Incorporated </w:t>
          </w:r>
        </w:sdtContent>
      </w:sdt>
      <w:r>
        <w:t xml:space="preserve"> to: </w:t>
      </w:r>
    </w:p>
    <w:p w14:paraId="76ED79EE" w14:textId="77777777" w:rsidR="007F66B1" w:rsidRPr="008A2B89" w:rsidRDefault="007F66B1" w:rsidP="008A2B89">
      <w:pPr>
        <w:numPr>
          <w:ilvl w:val="0"/>
          <w:numId w:val="11"/>
        </w:numPr>
        <w:ind w:left="2058" w:hanging="357"/>
        <w:contextualSpacing/>
        <w:rPr>
          <w:szCs w:val="24"/>
        </w:rPr>
      </w:pPr>
      <w:r w:rsidRPr="008A2B89">
        <w:rPr>
          <w:szCs w:val="24"/>
        </w:rPr>
        <w:t>encourage children to achieve success</w:t>
      </w:r>
    </w:p>
    <w:p w14:paraId="0F6B8A2A" w14:textId="01FBB4C6" w:rsidR="007F66B1" w:rsidRPr="008A2B89" w:rsidRDefault="007F66B1" w:rsidP="008A2B89">
      <w:pPr>
        <w:numPr>
          <w:ilvl w:val="0"/>
          <w:numId w:val="11"/>
        </w:numPr>
        <w:ind w:left="2058" w:hanging="357"/>
        <w:contextualSpacing/>
        <w:rPr>
          <w:szCs w:val="24"/>
        </w:rPr>
      </w:pPr>
      <w:r w:rsidRPr="008A2B89">
        <w:rPr>
          <w:szCs w:val="24"/>
        </w:rPr>
        <w:t xml:space="preserve">develop positive self-esteem </w:t>
      </w:r>
    </w:p>
    <w:p w14:paraId="79032D0E" w14:textId="72729AB4" w:rsidR="008C4BD3" w:rsidRPr="008A2B89" w:rsidRDefault="008C4BD3" w:rsidP="008A2B89">
      <w:pPr>
        <w:numPr>
          <w:ilvl w:val="0"/>
          <w:numId w:val="11"/>
        </w:numPr>
        <w:ind w:left="2058" w:hanging="357"/>
        <w:contextualSpacing/>
        <w:rPr>
          <w:szCs w:val="24"/>
        </w:rPr>
      </w:pPr>
      <w:r w:rsidRPr="008A2B89">
        <w:rPr>
          <w:szCs w:val="24"/>
        </w:rPr>
        <w:t>reduce challenging behaviours</w:t>
      </w:r>
      <w:r w:rsidR="00144F73" w:rsidRPr="008A2B89">
        <w:rPr>
          <w:szCs w:val="24"/>
        </w:rPr>
        <w:t xml:space="preserve"> and</w:t>
      </w:r>
    </w:p>
    <w:p w14:paraId="4D85BF63" w14:textId="569C25F9" w:rsidR="003323FA" w:rsidRPr="008A2B89" w:rsidRDefault="00B3502F" w:rsidP="008A2B89">
      <w:pPr>
        <w:numPr>
          <w:ilvl w:val="0"/>
          <w:numId w:val="11"/>
        </w:numPr>
        <w:ind w:left="2058" w:hanging="357"/>
        <w:contextualSpacing/>
        <w:rPr>
          <w:szCs w:val="24"/>
        </w:rPr>
      </w:pPr>
      <w:r w:rsidRPr="008A2B89">
        <w:rPr>
          <w:szCs w:val="24"/>
        </w:rPr>
        <w:t>provi</w:t>
      </w:r>
      <w:r w:rsidR="008F372D" w:rsidRPr="008A2B89">
        <w:rPr>
          <w:szCs w:val="24"/>
        </w:rPr>
        <w:t>d</w:t>
      </w:r>
      <w:r w:rsidR="00885F19" w:rsidRPr="008A2B89">
        <w:rPr>
          <w:szCs w:val="24"/>
        </w:rPr>
        <w:t>e</w:t>
      </w:r>
      <w:r w:rsidRPr="008A2B89">
        <w:rPr>
          <w:szCs w:val="24"/>
        </w:rPr>
        <w:t xml:space="preserve"> a safe and healthy work environment</w:t>
      </w:r>
      <w:r w:rsidR="00885F19" w:rsidRPr="008A2B89">
        <w:rPr>
          <w:szCs w:val="24"/>
        </w:rPr>
        <w:t>.</w:t>
      </w:r>
    </w:p>
    <w:p w14:paraId="42C1F99C" w14:textId="77777777" w:rsidR="00B3502F" w:rsidRDefault="00B3502F" w:rsidP="00FB3013">
      <w:pPr>
        <w:pStyle w:val="BODYTEXTELAA"/>
      </w:pPr>
    </w:p>
    <w:p w14:paraId="4181012E" w14:textId="77777777" w:rsidR="00A95F87" w:rsidRDefault="003D5467" w:rsidP="00716C94">
      <w:pPr>
        <w:ind w:left="1276"/>
      </w:pPr>
      <w:r>
        <w:rPr>
          <w:rFonts w:ascii="Lato" w:hAnsi="Lato" w:cs="Lato"/>
          <w:noProof/>
          <w:color w:val="000000" w:themeColor="text1"/>
          <w:szCs w:val="20"/>
        </w:rPr>
        <w:drawing>
          <wp:anchor distT="0" distB="0" distL="114300" distR="114300" simplePos="0" relativeHeight="251658250" behindDoc="1" locked="1" layoutInCell="1" allowOverlap="1" wp14:anchorId="78D84A64" wp14:editId="1CAAE8BA">
            <wp:simplePos x="0" y="0"/>
            <wp:positionH relativeFrom="column">
              <wp:posOffset>-156845</wp:posOffset>
            </wp:positionH>
            <wp:positionV relativeFrom="line">
              <wp:posOffset>10160</wp:posOffset>
            </wp:positionV>
            <wp:extent cx="827405" cy="827405"/>
            <wp:effectExtent l="0" t="0" r="0" b="0"/>
            <wp:wrapTight wrapText="bothSides">
              <wp:wrapPolygon edited="0">
                <wp:start x="9449" y="2487"/>
                <wp:lineTo x="4973" y="5470"/>
                <wp:lineTo x="3481" y="7957"/>
                <wp:lineTo x="3979" y="13925"/>
                <wp:lineTo x="6962" y="17406"/>
                <wp:lineTo x="9449" y="18401"/>
                <wp:lineTo x="11438" y="18401"/>
                <wp:lineTo x="13427" y="17406"/>
                <wp:lineTo x="17903" y="12930"/>
                <wp:lineTo x="18401" y="8952"/>
                <wp:lineTo x="15417" y="5470"/>
                <wp:lineTo x="11438" y="2487"/>
                <wp:lineTo x="9449" y="2487"/>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A95F87">
        <w:rPr>
          <w:noProof/>
        </w:rPr>
        <mc:AlternateContent>
          <mc:Choice Requires="wps">
            <w:drawing>
              <wp:anchor distT="0" distB="0" distL="114300" distR="114300" simplePos="0" relativeHeight="251658240" behindDoc="0" locked="1" layoutInCell="0" allowOverlap="1" wp14:anchorId="63AEDE7E" wp14:editId="469A6715">
                <wp:simplePos x="0" y="0"/>
                <wp:positionH relativeFrom="column">
                  <wp:posOffset>821055</wp:posOffset>
                </wp:positionH>
                <wp:positionV relativeFrom="paragraph">
                  <wp:posOffset>-27305</wp:posOffset>
                </wp:positionV>
                <wp:extent cx="5709285"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296ABDD">
              <v:line id="Straight Connector 7"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o:allowincell="f" strokecolor="#f69434" strokeweight="1.25pt" from="64.65pt,-2.15pt" to="514.2pt,-2.15pt" w14:anchorId="3D939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">
                <v:stroke dashstyle="1 1"/>
                <w10:anchorlock/>
              </v:line>
            </w:pict>
          </mc:Fallback>
        </mc:AlternateContent>
      </w:r>
    </w:p>
    <w:p w14:paraId="07A813D2" w14:textId="77777777" w:rsidR="008C5361" w:rsidRPr="0004319A" w:rsidRDefault="008C5361" w:rsidP="008C5361">
      <w:pPr>
        <w:pStyle w:val="PolicyStatement"/>
      </w:pPr>
      <w:r w:rsidRPr="0004319A">
        <w:t>Policy Statement</w:t>
      </w:r>
    </w:p>
    <w:p w14:paraId="560D17C9" w14:textId="77777777" w:rsidR="008C5361" w:rsidRDefault="008C5361" w:rsidP="00FB3013">
      <w:pPr>
        <w:pStyle w:val="BODYTEXTELAA"/>
      </w:pPr>
      <w:r w:rsidRPr="0004319A">
        <w:t>The safety, health, wellbeing, rights and best interests of every child are the paramount consideration and must guide all decisions, actions and practices of educators within the education and care service.</w:t>
      </w:r>
    </w:p>
    <w:p w14:paraId="4A43C4FF" w14:textId="77777777" w:rsidR="00A95F87" w:rsidRDefault="00A95F87" w:rsidP="007343F6">
      <w:pPr>
        <w:pStyle w:val="Heading2"/>
      </w:pPr>
      <w:r>
        <w:t>Values</w:t>
      </w:r>
    </w:p>
    <w:p w14:paraId="24E95A35" w14:textId="04356DE9" w:rsidR="00A95F87" w:rsidRDefault="00000000" w:rsidP="00FB3013">
      <w:pPr>
        <w:pStyle w:val="BODYTEXTELAA"/>
      </w:pPr>
      <w:sdt>
        <w:sdtPr>
          <w:alias w:val="Company"/>
          <w:tag w:val=""/>
          <w:id w:val="-1931884762"/>
          <w:placeholder>
            <w:docPart w:val="1C182A4751A94471AA7C6233E946E102"/>
          </w:placeholder>
          <w:dataBinding w:prefixMappings="xmlns:ns0='http://schemas.openxmlformats.org/officeDocument/2006/extended-properties' " w:xpath="/ns0:Properties[1]/ns0:Company[1]" w:storeItemID="{6668398D-A668-4E3E-A5EB-62B293D839F1}"/>
          <w:text/>
        </w:sdtPr>
        <w:sdtContent>
          <w:r w:rsidR="00802DA7">
            <w:t xml:space="preserve">Keon Park Kindergarten Incorporated </w:t>
          </w:r>
        </w:sdtContent>
      </w:sdt>
      <w:r w:rsidR="006E34DB">
        <w:t xml:space="preserve"> is committed to</w:t>
      </w:r>
      <w:r w:rsidR="00A95F87">
        <w:t>:</w:t>
      </w:r>
    </w:p>
    <w:p w14:paraId="0FB9FA6D" w14:textId="2B5BECE6" w:rsidR="00DA606B" w:rsidRPr="008A2B89" w:rsidRDefault="00B12DBB" w:rsidP="008A2B89">
      <w:pPr>
        <w:numPr>
          <w:ilvl w:val="0"/>
          <w:numId w:val="11"/>
        </w:numPr>
        <w:ind w:left="2058" w:hanging="357"/>
        <w:contextualSpacing/>
        <w:rPr>
          <w:szCs w:val="24"/>
        </w:rPr>
      </w:pPr>
      <w:r w:rsidRPr="008A2B89">
        <w:rPr>
          <w:szCs w:val="24"/>
        </w:rPr>
        <w:t xml:space="preserve">providing </w:t>
      </w:r>
      <w:r w:rsidR="00F624D3" w:rsidRPr="008A2B89">
        <w:rPr>
          <w:szCs w:val="24"/>
        </w:rPr>
        <w:t xml:space="preserve">each child </w:t>
      </w:r>
      <w:r w:rsidR="001D6BB7" w:rsidRPr="008A2B89">
        <w:rPr>
          <w:szCs w:val="24"/>
        </w:rPr>
        <w:t xml:space="preserve">with </w:t>
      </w:r>
      <w:r w:rsidR="00F624D3" w:rsidRPr="008A2B89">
        <w:rPr>
          <w:szCs w:val="24"/>
        </w:rPr>
        <w:t xml:space="preserve">positive guidance and encouragement toward </w:t>
      </w:r>
      <w:r w:rsidR="00AD7A24" w:rsidRPr="008A2B89">
        <w:rPr>
          <w:szCs w:val="24"/>
        </w:rPr>
        <w:t xml:space="preserve">developmentally </w:t>
      </w:r>
      <w:r w:rsidR="003C328F" w:rsidRPr="008A2B89">
        <w:rPr>
          <w:szCs w:val="24"/>
        </w:rPr>
        <w:t>appropriate</w:t>
      </w:r>
      <w:r w:rsidR="00F624D3" w:rsidRPr="008A2B89">
        <w:rPr>
          <w:szCs w:val="24"/>
        </w:rPr>
        <w:t xml:space="preserve"> behaviour</w:t>
      </w:r>
    </w:p>
    <w:p w14:paraId="259373B5" w14:textId="009C06A8" w:rsidR="00D83961" w:rsidRPr="008A2B89" w:rsidRDefault="00F624D3" w:rsidP="008A2B89">
      <w:pPr>
        <w:numPr>
          <w:ilvl w:val="0"/>
          <w:numId w:val="11"/>
        </w:numPr>
        <w:ind w:left="2058" w:hanging="357"/>
        <w:contextualSpacing/>
        <w:rPr>
          <w:szCs w:val="24"/>
        </w:rPr>
      </w:pPr>
      <w:r w:rsidRPr="008A2B89">
        <w:rPr>
          <w:szCs w:val="24"/>
        </w:rPr>
        <w:t>encourag</w:t>
      </w:r>
      <w:r w:rsidR="00DA606B" w:rsidRPr="008A2B89">
        <w:rPr>
          <w:szCs w:val="24"/>
        </w:rPr>
        <w:t>ing</w:t>
      </w:r>
      <w:r w:rsidRPr="008A2B89">
        <w:rPr>
          <w:szCs w:val="24"/>
        </w:rPr>
        <w:t xml:space="preserve"> children to express themselves and their opinions</w:t>
      </w:r>
    </w:p>
    <w:p w14:paraId="1070E2B9" w14:textId="0DCAC222" w:rsidR="00D83961" w:rsidRPr="008A2B89" w:rsidRDefault="00D83961" w:rsidP="008A2B89">
      <w:pPr>
        <w:numPr>
          <w:ilvl w:val="0"/>
          <w:numId w:val="11"/>
        </w:numPr>
        <w:ind w:left="2058" w:hanging="357"/>
        <w:contextualSpacing/>
        <w:rPr>
          <w:szCs w:val="24"/>
        </w:rPr>
      </w:pPr>
      <w:r w:rsidRPr="008A2B89">
        <w:rPr>
          <w:szCs w:val="24"/>
        </w:rPr>
        <w:t>children undertak</w:t>
      </w:r>
      <w:r w:rsidR="00380965" w:rsidRPr="008A2B89">
        <w:rPr>
          <w:szCs w:val="24"/>
        </w:rPr>
        <w:t>ing</w:t>
      </w:r>
      <w:r w:rsidRPr="008A2B89">
        <w:rPr>
          <w:szCs w:val="24"/>
        </w:rPr>
        <w:t xml:space="preserve"> experiences that develop self-reliance and self-esteem</w:t>
      </w:r>
    </w:p>
    <w:p w14:paraId="3503445D" w14:textId="77777777" w:rsidR="00CE6757" w:rsidRPr="008A2B89" w:rsidRDefault="00CE6757" w:rsidP="008A2B89">
      <w:pPr>
        <w:numPr>
          <w:ilvl w:val="0"/>
          <w:numId w:val="11"/>
        </w:numPr>
        <w:ind w:left="2058" w:hanging="357"/>
        <w:contextualSpacing/>
        <w:rPr>
          <w:szCs w:val="24"/>
        </w:rPr>
      </w:pPr>
      <w:r w:rsidRPr="008A2B89">
        <w:rPr>
          <w:szCs w:val="24"/>
        </w:rPr>
        <w:t>maintaining the dignity, agency and rights of each child at the service</w:t>
      </w:r>
    </w:p>
    <w:p w14:paraId="7D18694D" w14:textId="7CB7F900" w:rsidR="00A41E0C" w:rsidRPr="008A2B89" w:rsidRDefault="00A41E0C" w:rsidP="008A2B89">
      <w:pPr>
        <w:numPr>
          <w:ilvl w:val="0"/>
          <w:numId w:val="11"/>
        </w:numPr>
        <w:ind w:left="2058" w:hanging="357"/>
        <w:contextualSpacing/>
        <w:rPr>
          <w:szCs w:val="24"/>
        </w:rPr>
      </w:pPr>
      <w:r w:rsidRPr="008A2B89">
        <w:rPr>
          <w:szCs w:val="24"/>
        </w:rPr>
        <w:t>considering the diversity of children at the service, including family and cultural values, age, gender, and the physical and intellectual development and abilities of each child</w:t>
      </w:r>
    </w:p>
    <w:p w14:paraId="43BDA83B" w14:textId="7FB9B10A" w:rsidR="00CD1C17" w:rsidRPr="008A2B89" w:rsidRDefault="00CD1C17" w:rsidP="008A2B89">
      <w:pPr>
        <w:numPr>
          <w:ilvl w:val="0"/>
          <w:numId w:val="11"/>
        </w:numPr>
        <w:ind w:left="2058" w:hanging="357"/>
        <w:contextualSpacing/>
        <w:rPr>
          <w:szCs w:val="24"/>
        </w:rPr>
      </w:pPr>
      <w:r w:rsidRPr="008A2B89">
        <w:rPr>
          <w:szCs w:val="24"/>
        </w:rPr>
        <w:t>encouraging positive, respectful and warm relationships between children, families and educators/staff at the service</w:t>
      </w:r>
    </w:p>
    <w:p w14:paraId="5DAA60F5" w14:textId="3FE44FB2" w:rsidR="007E0119" w:rsidRPr="008A2B89" w:rsidRDefault="001541F9" w:rsidP="008A2B89">
      <w:pPr>
        <w:numPr>
          <w:ilvl w:val="0"/>
          <w:numId w:val="11"/>
        </w:numPr>
        <w:ind w:left="2058" w:hanging="357"/>
        <w:contextualSpacing/>
        <w:rPr>
          <w:szCs w:val="24"/>
        </w:rPr>
      </w:pPr>
      <w:r w:rsidRPr="008A2B89">
        <w:rPr>
          <w:szCs w:val="24"/>
        </w:rPr>
        <w:t>t</w:t>
      </w:r>
      <w:r w:rsidR="0076328C" w:rsidRPr="008A2B89">
        <w:rPr>
          <w:szCs w:val="24"/>
        </w:rPr>
        <w:t xml:space="preserve">he </w:t>
      </w:r>
      <w:r w:rsidR="00AA65DF" w:rsidRPr="008A2B89">
        <w:rPr>
          <w:szCs w:val="24"/>
        </w:rPr>
        <w:t>health, safety and wellbeing of each child</w:t>
      </w:r>
      <w:r w:rsidR="0076328C" w:rsidRPr="008A2B89">
        <w:rPr>
          <w:szCs w:val="24"/>
        </w:rPr>
        <w:t xml:space="preserve"> and staff</w:t>
      </w:r>
      <w:r w:rsidR="009978B9" w:rsidRPr="008A2B89">
        <w:rPr>
          <w:szCs w:val="24"/>
        </w:rPr>
        <w:t>,</w:t>
      </w:r>
      <w:r w:rsidR="0076328C" w:rsidRPr="008A2B89">
        <w:rPr>
          <w:szCs w:val="24"/>
        </w:rPr>
        <w:t xml:space="preserve"> </w:t>
      </w:r>
      <w:r w:rsidR="00AA65DF" w:rsidRPr="008A2B89">
        <w:rPr>
          <w:szCs w:val="24"/>
        </w:rPr>
        <w:t>and providing a safe, secure and welcoming environment</w:t>
      </w:r>
    </w:p>
    <w:p w14:paraId="0965E274" w14:textId="29803942" w:rsidR="00F25B41" w:rsidRPr="008A2B89" w:rsidRDefault="00F25B41" w:rsidP="008A2B89">
      <w:pPr>
        <w:numPr>
          <w:ilvl w:val="0"/>
          <w:numId w:val="11"/>
        </w:numPr>
        <w:ind w:left="2058" w:hanging="357"/>
        <w:contextualSpacing/>
        <w:rPr>
          <w:szCs w:val="24"/>
        </w:rPr>
      </w:pPr>
      <w:r w:rsidRPr="008A2B89">
        <w:rPr>
          <w:szCs w:val="24"/>
        </w:rPr>
        <w:t>ensuring all adults interacting with children maintain child-safe practices, professional boundaries and meet all relevant screening, suitability, registration and Working with Children verification requirements applicable to their role, including compliance with Working with Children Connect.</w:t>
      </w:r>
    </w:p>
    <w:p w14:paraId="6D5356F4" w14:textId="042BF645" w:rsidR="00A95F87" w:rsidRDefault="00A95F87" w:rsidP="007343F6">
      <w:pPr>
        <w:pStyle w:val="Heading2"/>
      </w:pPr>
      <w:r>
        <w:t>Scope</w:t>
      </w:r>
    </w:p>
    <w:p w14:paraId="313BBCC9" w14:textId="66DFD88D" w:rsidR="009D1539" w:rsidRPr="00E25648" w:rsidRDefault="009D1539" w:rsidP="00FB3013">
      <w:pPr>
        <w:pStyle w:val="BODYTEXTELAA"/>
      </w:pPr>
      <w:r w:rsidRPr="00E25648">
        <w:t xml:space="preserve">This policy applies to the </w:t>
      </w:r>
      <w:r w:rsidR="00907C7D" w:rsidRPr="00E25648">
        <w:t>a</w:t>
      </w:r>
      <w:r w:rsidRPr="00E25648">
        <w:t xml:space="preserve">pproved </w:t>
      </w:r>
      <w:r w:rsidR="00907C7D" w:rsidRPr="00E25648">
        <w:t>p</w:t>
      </w:r>
      <w:r w:rsidR="000C25C3" w:rsidRPr="00E25648">
        <w:t>rovider,</w:t>
      </w:r>
      <w:r w:rsidR="00FA3AB4" w:rsidRPr="00E25648">
        <w:t xml:space="preserve"> </w:t>
      </w:r>
      <w:r w:rsidR="00907C7D" w:rsidRPr="00E25648">
        <w:t>p</w:t>
      </w:r>
      <w:r w:rsidRPr="00E25648">
        <w:t xml:space="preserve">ersons with </w:t>
      </w:r>
      <w:r w:rsidR="00907C7D" w:rsidRPr="00E25648">
        <w:t>m</w:t>
      </w:r>
      <w:r w:rsidRPr="00E25648">
        <w:t xml:space="preserve">anagement or </w:t>
      </w:r>
      <w:r w:rsidR="00907C7D" w:rsidRPr="00E25648">
        <w:t>c</w:t>
      </w:r>
      <w:r w:rsidRPr="00E25648">
        <w:t xml:space="preserve">ontrol, </w:t>
      </w:r>
      <w:r w:rsidR="00907C7D" w:rsidRPr="00E25648">
        <w:t>n</w:t>
      </w:r>
      <w:r w:rsidR="000C25C3" w:rsidRPr="00E25648">
        <w:t xml:space="preserve">ominated </w:t>
      </w:r>
      <w:r w:rsidR="00907C7D" w:rsidRPr="00E25648">
        <w:t>s</w:t>
      </w:r>
      <w:r w:rsidR="000C25C3" w:rsidRPr="00E25648">
        <w:t xml:space="preserve">upervisor, </w:t>
      </w:r>
      <w:r w:rsidR="00907C7D" w:rsidRPr="00E25648">
        <w:t>p</w:t>
      </w:r>
      <w:r w:rsidRPr="00E25648">
        <w:t xml:space="preserve">ersons in </w:t>
      </w:r>
      <w:r w:rsidR="00907C7D" w:rsidRPr="00E25648">
        <w:t>d</w:t>
      </w:r>
      <w:r w:rsidRPr="00E25648">
        <w:t>ay-to-</w:t>
      </w:r>
      <w:r w:rsidR="00907C7D" w:rsidRPr="00E25648">
        <w:t>d</w:t>
      </w:r>
      <w:r w:rsidRPr="00E25648">
        <w:t xml:space="preserve">ay </w:t>
      </w:r>
      <w:r w:rsidR="00907C7D" w:rsidRPr="00E25648">
        <w:t>c</w:t>
      </w:r>
      <w:r w:rsidRPr="00E25648">
        <w:t xml:space="preserve">harge, </w:t>
      </w:r>
      <w:r w:rsidR="00907C7D" w:rsidRPr="00E25648">
        <w:t>e</w:t>
      </w:r>
      <w:r w:rsidR="00896810" w:rsidRPr="00E25648">
        <w:t xml:space="preserve">arly </w:t>
      </w:r>
      <w:r w:rsidR="00907C7D" w:rsidRPr="00E25648">
        <w:t>c</w:t>
      </w:r>
      <w:r w:rsidR="00896810" w:rsidRPr="00E25648">
        <w:t xml:space="preserve">hildhood </w:t>
      </w:r>
      <w:r w:rsidR="00907C7D" w:rsidRPr="00E25648">
        <w:t>t</w:t>
      </w:r>
      <w:r w:rsidR="00896810" w:rsidRPr="00E25648">
        <w:t xml:space="preserve">eachers, </w:t>
      </w:r>
      <w:r w:rsidRPr="00E25648">
        <w:t xml:space="preserve">educators, staff, students, volunteers, parents/guardians, </w:t>
      </w:r>
      <w:r w:rsidR="00765382" w:rsidRPr="00E25648">
        <w:t>children,</w:t>
      </w:r>
      <w:r w:rsidRPr="00E25648">
        <w:t xml:space="preserve"> and others attending the programs and activities of</w:t>
      </w:r>
      <w:r w:rsidR="00CC0A2D" w:rsidRPr="00E25648">
        <w:t xml:space="preserve"> </w:t>
      </w:r>
      <w:sdt>
        <w:sdtPr>
          <w:alias w:val="Company"/>
          <w:tag w:val=""/>
          <w:id w:val="-1503963414"/>
          <w:placeholder>
            <w:docPart w:val="2DD322CD280E4F889C73581935965CC6"/>
          </w:placeholder>
          <w:dataBinding w:prefixMappings="xmlns:ns0='http://schemas.openxmlformats.org/officeDocument/2006/extended-properties' " w:xpath="/ns0:Properties[1]/ns0:Company[1]" w:storeItemID="{6668398D-A668-4E3E-A5EB-62B293D839F1}"/>
          <w:text/>
        </w:sdtPr>
        <w:sdtContent>
          <w:r w:rsidR="00802DA7">
            <w:t xml:space="preserve">Keon Park Kindergarten Incorporated </w:t>
          </w:r>
        </w:sdtContent>
      </w:sdt>
      <w:r w:rsidRPr="00E25648">
        <w:t>, including during offsite excursions and activities.</w:t>
      </w:r>
    </w:p>
    <w:p w14:paraId="5BC64575" w14:textId="77777777" w:rsidR="006C2AF0" w:rsidRPr="00E25648" w:rsidRDefault="006C2AF0" w:rsidP="00FB3013">
      <w:pPr>
        <w:pStyle w:val="BODYTEXTELAA"/>
      </w:pPr>
    </w:p>
    <w:p w14:paraId="60637C8F" w14:textId="77777777" w:rsidR="006540D2" w:rsidRDefault="006540D2" w:rsidP="00716C94">
      <w:pPr>
        <w:ind w:left="1276"/>
      </w:pPr>
      <w:r>
        <w:rPr>
          <w:noProof/>
        </w:rPr>
        <mc:AlternateContent>
          <mc:Choice Requires="wps">
            <w:drawing>
              <wp:anchor distT="0" distB="0" distL="114300" distR="114300" simplePos="0" relativeHeight="251658241" behindDoc="0" locked="1" layoutInCell="0" allowOverlap="1" wp14:anchorId="2C716C45" wp14:editId="16534C2A">
                <wp:simplePos x="0" y="0"/>
                <wp:positionH relativeFrom="column">
                  <wp:posOffset>821055</wp:posOffset>
                </wp:positionH>
                <wp:positionV relativeFrom="paragraph">
                  <wp:posOffset>-33655</wp:posOffset>
                </wp:positionV>
                <wp:extent cx="5709285"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ED05F4B">
              <v:line id="Straight Connector 5"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o:allowincell="f" strokecolor="#f69434" strokeweight="1.25pt" from="64.65pt,-2.65pt" to="514.2pt,-2.65pt" w14:anchorId="469CBB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v:stroke dashstyle="1 1"/>
                <w10:anchorlock/>
              </v:line>
            </w:pict>
          </mc:Fallback>
        </mc:AlternateContent>
      </w:r>
    </w:p>
    <w:tbl>
      <w:tblPr>
        <w:tblStyle w:val="TableGrid1"/>
        <w:tblpPr w:leftFromText="180" w:rightFromText="180" w:vertAnchor="text" w:horzAnchor="page" w:tblpX="2276" w:tblpY="69"/>
        <w:tblW w:w="9043" w:type="dxa"/>
        <w:tblInd w:w="0" w:type="dxa"/>
        <w:tblLook w:val="04A0" w:firstRow="1" w:lastRow="0" w:firstColumn="1" w:lastColumn="0" w:noHBand="0" w:noVBand="1"/>
      </w:tblPr>
      <w:tblGrid>
        <w:gridCol w:w="5499"/>
        <w:gridCol w:w="709"/>
        <w:gridCol w:w="709"/>
        <w:gridCol w:w="709"/>
        <w:gridCol w:w="708"/>
        <w:gridCol w:w="709"/>
      </w:tblGrid>
      <w:tr w:rsidR="005376E1" w14:paraId="4738E12B" w14:textId="77777777" w:rsidTr="342513D2">
        <w:trPr>
          <w:cnfStyle w:val="100000000000" w:firstRow="1" w:lastRow="0" w:firstColumn="0" w:lastColumn="0" w:oddVBand="0" w:evenVBand="0" w:oddHBand="0" w:evenHBand="0" w:firstRowFirstColumn="0" w:firstRowLastColumn="0" w:lastRowFirstColumn="0" w:lastRowLastColumn="0"/>
          <w:cantSplit/>
          <w:trHeight w:val="3011"/>
        </w:trPr>
        <w:tc>
          <w:tcPr>
            <w:tcW w:w="5499" w:type="dxa"/>
            <w:vAlign w:val="center"/>
            <w:hideMark/>
          </w:tcPr>
          <w:p w14:paraId="63AE58BB" w14:textId="77777777" w:rsidR="005376E1" w:rsidRPr="00DA50F1" w:rsidRDefault="005376E1" w:rsidP="0049207F">
            <w:pPr>
              <w:pStyle w:val="Responsibilities"/>
              <w:framePr w:hSpace="0" w:wrap="auto" w:vAnchor="margin" w:hAnchor="text" w:xAlign="left" w:yAlign="inline"/>
            </w:pPr>
            <w:r w:rsidRPr="00DA50F1">
              <w:lastRenderedPageBreak/>
              <w:t>Responsibilities</w:t>
            </w:r>
          </w:p>
        </w:tc>
        <w:tc>
          <w:tcPr>
            <w:tcW w:w="709" w:type="dxa"/>
            <w:shd w:val="clear" w:color="auto" w:fill="FBFDE9"/>
            <w:textDirection w:val="tbRl"/>
            <w:hideMark/>
          </w:tcPr>
          <w:p w14:paraId="328EF585" w14:textId="77777777" w:rsidR="005376E1" w:rsidRDefault="005376E1" w:rsidP="00FB3013">
            <w:pPr>
              <w:pStyle w:val="GreenTableHeadings"/>
              <w:framePr w:hSpace="0" w:wrap="auto" w:vAnchor="margin" w:hAnchor="text" w:xAlign="left" w:yAlign="inline"/>
            </w:pPr>
            <w:bookmarkStart w:id="0" w:name="_Hlk70089029"/>
            <w:r>
              <w:t>Approved provider and persons with management or control</w:t>
            </w:r>
            <w:bookmarkEnd w:id="0"/>
          </w:p>
        </w:tc>
        <w:tc>
          <w:tcPr>
            <w:tcW w:w="709" w:type="dxa"/>
            <w:shd w:val="clear" w:color="auto" w:fill="F3F9BF"/>
            <w:textDirection w:val="tbRl"/>
            <w:hideMark/>
          </w:tcPr>
          <w:p w14:paraId="316DC543" w14:textId="77777777" w:rsidR="005376E1" w:rsidRDefault="005376E1" w:rsidP="00FB3013">
            <w:pPr>
              <w:pStyle w:val="GreenTableHeadings"/>
              <w:framePr w:hSpace="0" w:wrap="auto" w:vAnchor="margin" w:hAnchor="text" w:xAlign="left" w:yAlign="inline"/>
            </w:pPr>
            <w:bookmarkStart w:id="1" w:name="_Hlk70088991"/>
            <w:r>
              <w:t>Nominated supervisor and persons in day-to-day charge</w:t>
            </w:r>
            <w:bookmarkEnd w:id="1"/>
          </w:p>
        </w:tc>
        <w:tc>
          <w:tcPr>
            <w:tcW w:w="709" w:type="dxa"/>
            <w:shd w:val="clear" w:color="auto" w:fill="ECF593"/>
            <w:textDirection w:val="tbRl"/>
            <w:hideMark/>
          </w:tcPr>
          <w:p w14:paraId="5B355BED" w14:textId="77777777" w:rsidR="005376E1" w:rsidRDefault="005376E1" w:rsidP="00FB3013">
            <w:pPr>
              <w:pStyle w:val="GreenTableHeadings"/>
              <w:framePr w:hSpace="0" w:wrap="auto" w:vAnchor="margin" w:hAnchor="text" w:xAlign="left" w:yAlign="inline"/>
            </w:pPr>
            <w:bookmarkStart w:id="2" w:name="_Hlk70088959"/>
            <w:r>
              <w:t>Early childhood teacher, educators and all other staff</w:t>
            </w:r>
            <w:bookmarkEnd w:id="2"/>
          </w:p>
        </w:tc>
        <w:tc>
          <w:tcPr>
            <w:tcW w:w="708" w:type="dxa"/>
            <w:shd w:val="clear" w:color="auto" w:fill="E6F272"/>
            <w:textDirection w:val="tbRl"/>
            <w:hideMark/>
          </w:tcPr>
          <w:p w14:paraId="291482F8" w14:textId="77777777" w:rsidR="005376E1" w:rsidRDefault="005376E1" w:rsidP="00FB3013">
            <w:pPr>
              <w:pStyle w:val="GreenTableHeadings"/>
              <w:framePr w:hSpace="0" w:wrap="auto" w:vAnchor="margin" w:hAnchor="text" w:xAlign="left" w:yAlign="inline"/>
            </w:pPr>
            <w:bookmarkStart w:id="3" w:name="_Hlk70088931"/>
            <w:r>
              <w:t>Parents/guardians</w:t>
            </w:r>
            <w:bookmarkEnd w:id="3"/>
          </w:p>
        </w:tc>
        <w:tc>
          <w:tcPr>
            <w:tcW w:w="709" w:type="dxa"/>
            <w:shd w:val="clear" w:color="auto" w:fill="DFEE4C"/>
            <w:textDirection w:val="tbRl"/>
            <w:hideMark/>
          </w:tcPr>
          <w:p w14:paraId="12F11ED7" w14:textId="77777777" w:rsidR="005376E1" w:rsidRDefault="005376E1" w:rsidP="00FB3013">
            <w:pPr>
              <w:pStyle w:val="GreenTableHeadings"/>
              <w:framePr w:hSpace="0" w:wrap="auto" w:vAnchor="margin" w:hAnchor="text" w:xAlign="left" w:yAlign="inline"/>
            </w:pPr>
            <w:bookmarkStart w:id="4" w:name="_Hlk70088905"/>
            <w:r>
              <w:t>Contractors, volunteers and students</w:t>
            </w:r>
            <w:bookmarkEnd w:id="4"/>
          </w:p>
        </w:tc>
      </w:tr>
      <w:tr w:rsidR="006E58AC" w14:paraId="148D251F" w14:textId="77777777" w:rsidTr="342513D2">
        <w:tc>
          <w:tcPr>
            <w:tcW w:w="9043" w:type="dxa"/>
            <w:gridSpan w:val="6"/>
            <w:tcBorders>
              <w:top w:val="single" w:sz="4" w:space="0" w:color="B6BD37"/>
              <w:left w:val="single" w:sz="4" w:space="0" w:color="B6BD37"/>
              <w:bottom w:val="single" w:sz="4" w:space="0" w:color="B6BD37"/>
              <w:right w:val="single" w:sz="4" w:space="0" w:color="B6BD37"/>
            </w:tcBorders>
            <w:hideMark/>
          </w:tcPr>
          <w:p w14:paraId="6C22F7E6" w14:textId="77777777" w:rsidR="006E58AC" w:rsidRDefault="006E58AC" w:rsidP="00FB3013">
            <w:pPr>
              <w:pStyle w:val="Tick"/>
              <w:framePr w:hSpace="0" w:wrap="auto" w:vAnchor="margin" w:hAnchor="text" w:xAlign="left" w:yAlign="inline"/>
            </w:pPr>
            <w:r w:rsidRPr="006E58AC">
              <w:rPr>
                <w:b/>
                <w:bCs/>
              </w:rPr>
              <w:t>R</w:t>
            </w:r>
            <w:r w:rsidRPr="006E58AC">
              <w:t xml:space="preserve"> indicates legislation requirement, and should not be deleted</w:t>
            </w:r>
          </w:p>
        </w:tc>
      </w:tr>
      <w:tr w:rsidR="005376E1" w14:paraId="3071156A"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05D5E5C4" w14:textId="2EFF12E2" w:rsidR="005376E1" w:rsidRDefault="00911EA9" w:rsidP="00AF3575">
            <w:pPr>
              <w:pStyle w:val="ListParagraph"/>
              <w:framePr w:hSpace="0" w:wrap="auto" w:vAnchor="margin" w:hAnchor="text" w:xAlign="left" w:yAlign="inline"/>
            </w:pPr>
            <w:r w:rsidRPr="00911EA9">
              <w:t xml:space="preserve">Developing and implementing the </w:t>
            </w:r>
            <w:r w:rsidR="006F3E03" w:rsidRPr="006F3E03">
              <w:rPr>
                <w:rStyle w:val="PolicyNameChar"/>
              </w:rPr>
              <w:t>Behaviour Support</w:t>
            </w:r>
            <w:r w:rsidRPr="006F3E03">
              <w:rPr>
                <w:rStyle w:val="PolicyNameChar"/>
              </w:rPr>
              <w:t xml:space="preserve"> Policy</w:t>
            </w:r>
            <w:r w:rsidRPr="00911EA9">
              <w:t xml:space="preserve"> in consultation with stakeholders, and ensuring that it reflects the philosophy, beliefs and values of the service</w:t>
            </w:r>
            <w:r w:rsidR="00C90E98">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9DC38F6" w14:textId="7AA65028" w:rsidR="005376E1"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0822E61" w14:textId="06F264DC" w:rsidR="005376E1"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D3A0033" w14:textId="694C2E4A" w:rsidR="005376E1" w:rsidRDefault="00ED6A42"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52690DF" w14:textId="77777777" w:rsidR="005376E1" w:rsidRDefault="005376E1"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390AE08" w14:textId="77777777" w:rsidR="005376E1" w:rsidRDefault="005376E1" w:rsidP="00FB3013">
            <w:pPr>
              <w:pStyle w:val="Tick"/>
              <w:framePr w:hSpace="0" w:wrap="auto" w:vAnchor="margin" w:hAnchor="text" w:xAlign="left" w:yAlign="inline"/>
            </w:pPr>
          </w:p>
        </w:tc>
      </w:tr>
      <w:tr w:rsidR="005376E1" w14:paraId="35D4C161"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7D4F594C" w14:textId="0E41ECAE" w:rsidR="005376E1" w:rsidRDefault="006D65B0" w:rsidP="00AF3575">
            <w:pPr>
              <w:pStyle w:val="ListParagraph"/>
              <w:framePr w:hSpace="0" w:wrap="auto" w:vAnchor="margin" w:hAnchor="text" w:xAlign="left" w:yAlign="inline"/>
            </w:pPr>
            <w:r w:rsidRPr="006D65B0">
              <w:t>Ensur</w:t>
            </w:r>
            <w:r>
              <w:t>ing</w:t>
            </w:r>
            <w:r w:rsidRPr="006D65B0">
              <w:t xml:space="preserve"> that all staff are aware of the service's expectations for positive, respectful, and appropriate behaviour, including acceptable responses and fostering warm, trusting, and reciprocal interactions when working with children and families</w:t>
            </w:r>
            <w:r w:rsidRPr="006D65B0">
              <w:rPr>
                <w:rStyle w:val="RefertoSourceDefinitionsAttachmentChar"/>
                <w:rFonts w:ascii="TheSansB W3 Light" w:hAnsi="TheSansB W3 Light"/>
                <w:i w:val="0"/>
                <w:color w:val="auto"/>
              </w:rPr>
              <w:t xml:space="preserve"> </w:t>
            </w:r>
            <w:r w:rsidR="00D837F8" w:rsidRPr="007372E0">
              <w:rPr>
                <w:rStyle w:val="RefertoSourceDefinitionsAttachmentChar"/>
              </w:rPr>
              <w:t>(refer to Code of Conduct and Interactions with Children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821B7FC" w14:textId="470014CE" w:rsidR="005376E1"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09C36A7" w14:textId="0080F135" w:rsidR="005376E1"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3E9AB64" w14:textId="6675B843" w:rsidR="005376E1"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660E595" w14:textId="7F0E5983" w:rsidR="005376E1"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E545F31" w14:textId="0F23D8A7" w:rsidR="005376E1" w:rsidRDefault="00E01204" w:rsidP="00FB3013">
            <w:pPr>
              <w:pStyle w:val="Tick"/>
              <w:framePr w:hSpace="0" w:wrap="auto" w:vAnchor="margin" w:hAnchor="text" w:xAlign="left" w:yAlign="inline"/>
            </w:pPr>
            <w:r>
              <w:t>√</w:t>
            </w:r>
          </w:p>
        </w:tc>
      </w:tr>
      <w:tr w:rsidR="007C001D" w14:paraId="4E4A9BD7"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7BBFDE32" w14:textId="3A1DB9AD" w:rsidR="007C001D" w:rsidRPr="00FF713F" w:rsidRDefault="00094A87" w:rsidP="00AF3575">
            <w:pPr>
              <w:pStyle w:val="ListParagraph"/>
              <w:framePr w:hSpace="0" w:wrap="auto" w:vAnchor="margin" w:hAnchor="text" w:xAlign="left" w:yAlign="inline"/>
              <w:rPr>
                <w:rFonts w:ascii="TheSansB W6 SemiBold" w:hAnsi="TheSansB W6 SemiBold"/>
                <w:i/>
                <w:color w:val="548DD4" w:themeColor="text2" w:themeTint="99"/>
              </w:rPr>
            </w:pPr>
            <w:r w:rsidRPr="00094A87">
              <w:t xml:space="preserve">Avoiding inappropriate conduct </w:t>
            </w:r>
            <w:r w:rsidRPr="00094A87">
              <w:rPr>
                <w:rStyle w:val="RefertoSourceDefinitionsAttachmentChar"/>
              </w:rPr>
              <w:t>(refer to Definitions)</w:t>
            </w:r>
            <w:r w:rsidRPr="00094A87">
              <w:t xml:space="preserve"> and </w:t>
            </w:r>
            <w:proofErr w:type="gramStart"/>
            <w:r w:rsidRPr="00094A87">
              <w:t>maintaining professional boundaries at all times</w:t>
            </w:r>
            <w:proofErr w:type="gramEnd"/>
            <w:r w:rsidRPr="00094A87">
              <w:t xml:space="preserve">, including through respectful and age-appropriate interactions with children. Personnel must act in accordance with the </w:t>
            </w:r>
            <w:r w:rsidRPr="00094A87">
              <w:rPr>
                <w:rStyle w:val="RefertoSourceDefinitionsAttachmentChar"/>
              </w:rPr>
              <w:t xml:space="preserve">Code of Conduct, Child Safe Environment and Wellbeing Policy, and Interaction with Children Policy, </w:t>
            </w:r>
            <w:r w:rsidRPr="00094A87">
              <w:t>and hold and maintain any required Working with Children Check Clearance or Victorian Institute of Teaching registration before undertaking child-related wor</w:t>
            </w:r>
            <w:r w:rsidRPr="00ED5256">
              <w:t>k. (</w:t>
            </w:r>
            <w:r w:rsidR="0056794F" w:rsidRPr="00ED5256">
              <w:rPr>
                <w:rStyle w:val="RegulationLawChar"/>
              </w:rPr>
              <w:t>Child Safe Standard 2 -</w:t>
            </w:r>
            <w:r w:rsidR="001F0A58" w:rsidRPr="00ED5256">
              <w:rPr>
                <w:rStyle w:val="RegulationLawChar"/>
              </w:rPr>
              <w:t>2.4</w:t>
            </w:r>
            <w:r w:rsidR="00335FD3" w:rsidRPr="00ED5256">
              <w:rPr>
                <w:rStyle w:val="RegulationLawChar"/>
              </w:rPr>
              <w:t>,</w:t>
            </w:r>
            <w:r w:rsidR="00FF713F" w:rsidRPr="00ED5256">
              <w:rPr>
                <w:rFonts w:ascii="Segoe UI" w:hAnsi="Segoe UI" w:cs="Segoe UI"/>
                <w:sz w:val="21"/>
                <w:szCs w:val="21"/>
              </w:rPr>
              <w:t xml:space="preserve"> </w:t>
            </w:r>
            <w:r w:rsidR="00FF713F" w:rsidRPr="00ED5256">
              <w:rPr>
                <w:rFonts w:ascii="TheSansB W6 SemiBold" w:hAnsi="TheSansB W6 SemiBold"/>
                <w:i/>
                <w:color w:val="548DD4" w:themeColor="text2" w:themeTint="99"/>
              </w:rPr>
              <w:t>6.2, 6.3, 6.4</w:t>
            </w:r>
            <w:r w:rsidR="001F0A58" w:rsidRPr="00ED5256">
              <w:rPr>
                <w:rStyle w:val="RegulationLawChar"/>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ABC238C" w14:textId="739DD34C" w:rsidR="007C001D" w:rsidRDefault="00A13369" w:rsidP="00FB3013">
            <w:pPr>
              <w:pStyle w:val="Tick"/>
              <w:framePr w:hSpace="0" w:wrap="auto" w:vAnchor="margin" w:hAnchor="text" w:xAlign="left" w:yAlign="inline"/>
              <w:rPr>
                <w:rFonts w:ascii="Symbol" w:hAnsi="Symbol"/>
              </w:rPr>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EAC5D3E" w14:textId="78037291" w:rsidR="007C001D" w:rsidRDefault="00A13369" w:rsidP="00FB3013">
            <w:pPr>
              <w:pStyle w:val="Tick"/>
              <w:framePr w:hSpace="0" w:wrap="auto" w:vAnchor="margin" w:hAnchor="text" w:xAlign="left" w:yAlign="inline"/>
              <w:rPr>
                <w:rFonts w:ascii="Symbol" w:hAnsi="Symbol"/>
              </w:rPr>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581F3E1" w14:textId="11E2F3EB" w:rsidR="007C001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575EF5B" w14:textId="77777777" w:rsidR="007C001D" w:rsidRDefault="007C001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86C501F" w14:textId="0180FA20" w:rsidR="007C001D" w:rsidRDefault="00E01204" w:rsidP="00FB3013">
            <w:pPr>
              <w:pStyle w:val="Tick"/>
              <w:framePr w:hSpace="0" w:wrap="auto" w:vAnchor="margin" w:hAnchor="text" w:xAlign="left" w:yAlign="inline"/>
            </w:pPr>
            <w:r>
              <w:t>√</w:t>
            </w:r>
          </w:p>
        </w:tc>
      </w:tr>
      <w:tr w:rsidR="006E58AC" w14:paraId="519F2FF1"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3E0B7357" w14:textId="2168F638" w:rsidR="006E58AC" w:rsidRPr="00ED5256" w:rsidRDefault="00DA387B" w:rsidP="00AF3575">
            <w:pPr>
              <w:pStyle w:val="ListParagraph"/>
              <w:framePr w:hSpace="0" w:wrap="auto" w:vAnchor="margin" w:hAnchor="text" w:xAlign="left" w:yAlign="inline"/>
              <w:rPr>
                <w:rFonts w:ascii="TheSansB W6 SemiBold" w:hAnsi="TheSansB W6 SemiBold"/>
                <w:i/>
                <w:color w:val="548DD4" w:themeColor="text2" w:themeTint="99"/>
              </w:rPr>
            </w:pPr>
            <w:r w:rsidRPr="00ED5256">
              <w:t xml:space="preserve">Ensuring children are adequately supervised </w:t>
            </w:r>
            <w:r w:rsidRPr="00ED5256">
              <w:rPr>
                <w:rStyle w:val="RefertoSourceDefinitionsAttachmentChar"/>
              </w:rPr>
              <w:t xml:space="preserve">(refer to Definitions) </w:t>
            </w:r>
            <w:r w:rsidRPr="00ED5256">
              <w:t xml:space="preserve">and that educator-to-child ratios are </w:t>
            </w:r>
            <w:proofErr w:type="gramStart"/>
            <w:r w:rsidRPr="00ED5256">
              <w:t>maintained at all times</w:t>
            </w:r>
            <w:proofErr w:type="gramEnd"/>
            <w:r w:rsidRPr="00ED5256">
              <w:t xml:space="preserve"> </w:t>
            </w:r>
            <w:r w:rsidRPr="00ED5256">
              <w:rPr>
                <w:rStyle w:val="RefertoSourceDefinitionsAttachmentChar"/>
              </w:rPr>
              <w:t>(refer to Supervision of Children Policy)</w:t>
            </w:r>
            <w:r w:rsidR="002A3830" w:rsidRPr="00ED5256">
              <w:rPr>
                <w:rStyle w:val="RefertoSourceDefinitionsAttachmentChar"/>
              </w:rPr>
              <w:t xml:space="preserve"> </w:t>
            </w:r>
            <w:r w:rsidR="002A3830" w:rsidRPr="00ED5256">
              <w:rPr>
                <w:rStyle w:val="RegulationLawChar"/>
              </w:rPr>
              <w:t>(Child Safe Standard</w:t>
            </w:r>
            <w:r w:rsidR="000C6060" w:rsidRPr="00ED5256">
              <w:rPr>
                <w:rFonts w:ascii="Segoe UI" w:hAnsi="Segoe UI" w:cs="Segoe UI"/>
                <w:sz w:val="21"/>
                <w:szCs w:val="21"/>
              </w:rPr>
              <w:t xml:space="preserve"> </w:t>
            </w:r>
            <w:r w:rsidR="000C6060" w:rsidRPr="00ED5256">
              <w:rPr>
                <w:rFonts w:ascii="TheSansB W6 SemiBold" w:hAnsi="TheSansB W6 SemiBold"/>
                <w:i/>
                <w:color w:val="548DD4" w:themeColor="text2" w:themeTint="99"/>
              </w:rPr>
              <w:t>6.4</w:t>
            </w:r>
            <w:r w:rsidR="002B0653" w:rsidRPr="00ED5256">
              <w:rPr>
                <w:rFonts w:ascii="TheSansB W6 SemiBold" w:hAnsi="TheSansB W6 SemiBold"/>
                <w:i/>
                <w:color w:val="548DD4" w:themeColor="text2" w:themeTint="99"/>
              </w:rPr>
              <w:t xml:space="preserve">, </w:t>
            </w:r>
            <w:r w:rsidR="002A3830" w:rsidRPr="00ED5256">
              <w:rPr>
                <w:rStyle w:val="RegulationLawChar"/>
              </w:rPr>
              <w:t>9 -</w:t>
            </w:r>
            <w:r w:rsidR="00A95C89" w:rsidRPr="00ED5256">
              <w:rPr>
                <w:rStyle w:val="RegulationLawChar"/>
              </w:rPr>
              <w:t xml:space="preserve"> </w:t>
            </w:r>
            <w:r w:rsidR="002A3830" w:rsidRPr="00ED5256">
              <w:rPr>
                <w:rStyle w:val="RegulationLawChar"/>
              </w:rPr>
              <w:t>9.3)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854A6EC" w14:textId="39CD37DC" w:rsidR="006E58AC" w:rsidRDefault="00AD5195"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2948F2A" w14:textId="646EE10F" w:rsidR="006E58AC" w:rsidRDefault="000434A6"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8451985" w14:textId="73E2FDB9" w:rsidR="006E58AC"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DF0E64B" w14:textId="77777777" w:rsidR="006E58AC" w:rsidRDefault="006E58AC"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DBFC96D" w14:textId="56D2E52C" w:rsidR="006E58AC" w:rsidRDefault="00E01204" w:rsidP="00FB3013">
            <w:pPr>
              <w:pStyle w:val="Tick"/>
              <w:framePr w:hSpace="0" w:wrap="auto" w:vAnchor="margin" w:hAnchor="text" w:xAlign="left" w:yAlign="inline"/>
            </w:pPr>
            <w:r>
              <w:t>√</w:t>
            </w:r>
          </w:p>
        </w:tc>
      </w:tr>
      <w:tr w:rsidR="00DA387B" w14:paraId="01E26369"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547DA971" w14:textId="46A769C0" w:rsidR="00DA387B" w:rsidRPr="00DA387B" w:rsidRDefault="008D7D70" w:rsidP="00AF3575">
            <w:pPr>
              <w:pStyle w:val="ListParagraph"/>
              <w:framePr w:hSpace="0" w:wrap="auto" w:vAnchor="margin" w:hAnchor="text" w:xAlign="left" w:yAlign="inline"/>
            </w:pPr>
            <w:r w:rsidRPr="008D7D70">
              <w:t xml:space="preserve">Ensuring the environment at the service is safe, secure, free from any hazards </w:t>
            </w:r>
            <w:r w:rsidRPr="004A77A8">
              <w:rPr>
                <w:rStyle w:val="RegulationLawChar"/>
              </w:rPr>
              <w:t>(National Law: Section 167)</w:t>
            </w:r>
            <w:r w:rsidRPr="004A77A8">
              <w:rPr>
                <w:rStyle w:val="RefertoSourceDefinitionsAttachmentChar"/>
              </w:rPr>
              <w:t xml:space="preserve"> (refer to Child Safe Environment Policy, Occupational Health and Safety Policy and Supervision of Children Policy)</w:t>
            </w:r>
            <w:r w:rsidRPr="008D7D70">
              <w:t xml:space="preserve"> and promotes active participation of every child</w:t>
            </w:r>
            <w:r w:rsidR="00A95C89">
              <w:t xml:space="preserve"> </w:t>
            </w:r>
            <w:r w:rsidR="00A95C89" w:rsidRPr="00A95C89">
              <w:rPr>
                <w:rStyle w:val="RegulationLawChar"/>
              </w:rPr>
              <w:t>(Child Safe Standard 9 - 9.3)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3DA4291" w14:textId="4C7F146F" w:rsidR="00DA387B" w:rsidRDefault="00413A61"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738B1CF" w14:textId="0FCE51A0" w:rsidR="00DA387B"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50A12DC" w14:textId="15A6F853" w:rsidR="00DA387B"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E8278C3" w14:textId="77777777" w:rsidR="00DA387B" w:rsidRDefault="00DA387B"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E5F879E" w14:textId="7B9DE1AD" w:rsidR="00DA387B" w:rsidRDefault="00E01204" w:rsidP="00FB3013">
            <w:pPr>
              <w:pStyle w:val="Tick"/>
              <w:framePr w:hSpace="0" w:wrap="auto" w:vAnchor="margin" w:hAnchor="text" w:xAlign="left" w:yAlign="inline"/>
            </w:pPr>
            <w:r>
              <w:t>√</w:t>
            </w:r>
          </w:p>
        </w:tc>
      </w:tr>
      <w:tr w:rsidR="008D7D70" w14:paraId="070ABDDE"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159AC381" w14:textId="65418BFD" w:rsidR="008D7D70" w:rsidRPr="008D7D70" w:rsidRDefault="003D49D8" w:rsidP="00AF3575">
            <w:pPr>
              <w:pStyle w:val="ListParagraph"/>
              <w:framePr w:hSpace="0" w:wrap="auto" w:vAnchor="margin" w:hAnchor="text" w:xAlign="left" w:yAlign="inline"/>
            </w:pPr>
            <w:r w:rsidRPr="003D49D8">
              <w:t xml:space="preserve">Developing and implementing educational programs that are delivered in accordance with an approved learning framework </w:t>
            </w:r>
            <w:r w:rsidRPr="00C27748">
              <w:rPr>
                <w:rStyle w:val="RefertoSourceDefinitionsAttachmentChar"/>
              </w:rPr>
              <w:t>(refer to Definitions)</w:t>
            </w:r>
            <w:r w:rsidRPr="003D49D8">
              <w:t xml:space="preserve">, are based on the developmental needs, interests and experiences of each child, and take into account the individual differences and strengths of each child </w:t>
            </w:r>
            <w:r w:rsidRPr="007D39FF">
              <w:rPr>
                <w:rStyle w:val="RefertoSourceDefinitionsAttachmentChar"/>
              </w:rPr>
              <w:t xml:space="preserve">(refer to </w:t>
            </w:r>
            <w:r w:rsidR="007D39FF" w:rsidRPr="007D39FF">
              <w:rPr>
                <w:rStyle w:val="RefertoSourceDefinitionsAttachmentChar"/>
              </w:rPr>
              <w:t xml:space="preserve">Educational Program and </w:t>
            </w:r>
            <w:r w:rsidRPr="007D39FF">
              <w:rPr>
                <w:rStyle w:val="RefertoSourceDefinitionsAttachmentChar"/>
              </w:rPr>
              <w:t>Inclusion and Equity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D4AE688" w14:textId="35752E18" w:rsidR="008D7D70" w:rsidRDefault="00D84177"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D7AD1DC" w14:textId="6B7610BA" w:rsidR="008D7D70" w:rsidRDefault="00D84177"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BD1D8D7" w14:textId="391AED02" w:rsidR="008D7D70"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C786394" w14:textId="77777777" w:rsidR="008D7D70" w:rsidRDefault="008D7D70"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1911CCE" w14:textId="6DB8A330" w:rsidR="008D7D70" w:rsidRDefault="00E01204" w:rsidP="00FB3013">
            <w:pPr>
              <w:pStyle w:val="Tick"/>
              <w:framePr w:hSpace="0" w:wrap="auto" w:vAnchor="margin" w:hAnchor="text" w:xAlign="left" w:yAlign="inline"/>
            </w:pPr>
            <w:r>
              <w:t>√</w:t>
            </w:r>
          </w:p>
        </w:tc>
      </w:tr>
      <w:tr w:rsidR="007744A7" w14:paraId="1ECCB427"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7079A8E2" w14:textId="26FB3AFE" w:rsidR="007744A7" w:rsidRPr="003D49D8" w:rsidRDefault="007744A7" w:rsidP="00AF3575">
            <w:pPr>
              <w:pStyle w:val="ListParagraph"/>
              <w:framePr w:hSpace="0" w:wrap="auto" w:vAnchor="margin" w:hAnchor="text" w:xAlign="left" w:yAlign="inline"/>
            </w:pPr>
            <w:r>
              <w:lastRenderedPageBreak/>
              <w:t>I</w:t>
            </w:r>
            <w:r w:rsidRPr="00E9195F">
              <w:t>mplementing planned and spontaneous discussions about emotions,</w:t>
            </w:r>
            <w:r>
              <w:t xml:space="preserve"> </w:t>
            </w:r>
            <w:r w:rsidRPr="00E9195F">
              <w:t>feelings and issues of inclusion and exclusion, fair and unfair behaviour,</w:t>
            </w:r>
            <w:r>
              <w:t xml:space="preserve"> </w:t>
            </w:r>
            <w:r w:rsidRPr="00E9195F">
              <w:t>bias and prejudice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650CEA1" w14:textId="77777777" w:rsidR="007744A7" w:rsidRDefault="007744A7"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513B8F3" w14:textId="036F3492" w:rsidR="007744A7"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0AB208A" w14:textId="316D4557" w:rsidR="007744A7"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00C14F2" w14:textId="77777777" w:rsidR="007744A7" w:rsidRDefault="007744A7"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A8C2DFA" w14:textId="3FB47971" w:rsidR="007744A7" w:rsidRDefault="00E01204" w:rsidP="00FB3013">
            <w:pPr>
              <w:pStyle w:val="Tick"/>
              <w:framePr w:hSpace="0" w:wrap="auto" w:vAnchor="margin" w:hAnchor="text" w:xAlign="left" w:yAlign="inline"/>
            </w:pPr>
            <w:r>
              <w:t>√</w:t>
            </w:r>
          </w:p>
        </w:tc>
      </w:tr>
      <w:tr w:rsidR="00DA66EA" w14:paraId="3AD21191"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191BAC74" w14:textId="49E0E2E7" w:rsidR="00DA66EA" w:rsidRPr="0075576A" w:rsidRDefault="00B12DBB" w:rsidP="00AF3575">
            <w:pPr>
              <w:pStyle w:val="ListParagraph"/>
              <w:framePr w:hSpace="0" w:wrap="auto" w:vAnchor="margin" w:hAnchor="text" w:xAlign="left" w:yAlign="inline"/>
            </w:pPr>
            <w:proofErr w:type="gramStart"/>
            <w:r w:rsidRPr="00B12DBB">
              <w:t>Maintaining the dignity and rights of each child at all times</w:t>
            </w:r>
            <w:proofErr w:type="gramEnd"/>
            <w:r w:rsidR="00AE23E1" w:rsidRPr="00AE23E1">
              <w:rPr>
                <w:rFonts w:ascii="TheSansB W6 SemiBold" w:eastAsiaTheme="minorHAnsi" w:hAnsi="TheSansB W6 SemiBold" w:cstheme="minorBidi"/>
                <w:i/>
                <w:color w:val="EE4158"/>
                <w:lang w:eastAsia="en-US"/>
              </w:rPr>
              <w:t xml:space="preserve"> </w:t>
            </w:r>
            <w:r w:rsidR="00AE23E1" w:rsidRPr="00AE23E1">
              <w:rPr>
                <w:rFonts w:ascii="TheSansB W6 SemiBold" w:eastAsiaTheme="minorHAnsi" w:hAnsi="TheSansB W6 SemiBold" w:cstheme="minorBidi"/>
                <w:i/>
                <w:color w:val="548DD4" w:themeColor="text2" w:themeTint="99"/>
                <w:lang w:eastAsia="en-US"/>
              </w:rPr>
              <w:t xml:space="preserve">(Child Safe Standard </w:t>
            </w:r>
            <w:r w:rsidR="00E75B5C">
              <w:rPr>
                <w:rFonts w:ascii="TheSansB W6 SemiBold" w:eastAsiaTheme="minorHAnsi" w:hAnsi="TheSansB W6 SemiBold" w:cstheme="minorBidi"/>
                <w:i/>
                <w:color w:val="548DD4" w:themeColor="text2" w:themeTint="99"/>
                <w:lang w:eastAsia="en-US"/>
              </w:rPr>
              <w:t>3</w:t>
            </w:r>
            <w:r w:rsidR="00AE23E1" w:rsidRPr="00AE23E1">
              <w:rPr>
                <w:rFonts w:ascii="TheSansB W6 SemiBold" w:eastAsiaTheme="minorHAnsi" w:hAnsi="TheSansB W6 SemiBold" w:cstheme="minorBidi"/>
                <w:i/>
                <w:color w:val="548DD4" w:themeColor="text2" w:themeTint="99"/>
                <w:lang w:eastAsia="en-US"/>
              </w:rPr>
              <w:t xml:space="preserve"> </w:t>
            </w:r>
            <w:r w:rsidR="00E75B5C">
              <w:rPr>
                <w:rFonts w:ascii="TheSansB W6 SemiBold" w:eastAsiaTheme="minorHAnsi" w:hAnsi="TheSansB W6 SemiBold" w:cstheme="minorBidi"/>
                <w:i/>
                <w:color w:val="548DD4" w:themeColor="text2" w:themeTint="99"/>
                <w:lang w:eastAsia="en-US"/>
              </w:rPr>
              <w:t>– 3.1</w:t>
            </w:r>
            <w:r w:rsidR="00AE23E1" w:rsidRPr="00AE23E1">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5B3A09A" w14:textId="13242C9E" w:rsidR="00DA66EA" w:rsidRDefault="00B12DBB" w:rsidP="00FB3013">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7251234" w14:textId="0D1454E0" w:rsidR="00DA66EA" w:rsidRDefault="00B12DBB" w:rsidP="00FB3013">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4384210" w14:textId="6008BDE9" w:rsidR="00DA66EA" w:rsidRDefault="00B12DBB" w:rsidP="00FB3013">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D4B2C3D" w14:textId="2CBAEDFB" w:rsidR="00DA66EA" w:rsidRDefault="00B12DBB" w:rsidP="00FB3013">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7ED047D" w14:textId="4A6A77C0" w:rsidR="00DA66EA" w:rsidRDefault="00B12DBB" w:rsidP="00FB3013">
            <w:pPr>
              <w:pStyle w:val="Tick"/>
              <w:framePr w:hSpace="0" w:wrap="auto" w:vAnchor="margin" w:hAnchor="text" w:xAlign="left" w:yAlign="inline"/>
            </w:pPr>
            <w:r>
              <w:rPr>
                <w:rFonts w:ascii="Symbol" w:eastAsia="Symbol" w:hAnsi="Symbol" w:cs="Symbol"/>
              </w:rPr>
              <w:t>Ö</w:t>
            </w:r>
          </w:p>
        </w:tc>
      </w:tr>
      <w:tr w:rsidR="0030357F" w14:paraId="1AA6874E"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08D50721" w14:textId="63D77BD3" w:rsidR="0030357F" w:rsidRPr="00ED5256" w:rsidRDefault="00AC0184" w:rsidP="00AF3575">
            <w:pPr>
              <w:pStyle w:val="ListParagraph"/>
              <w:framePr w:hSpace="0" w:wrap="auto" w:vAnchor="margin" w:hAnchor="text" w:xAlign="left" w:yAlign="inline"/>
              <w:rPr>
                <w:rFonts w:ascii="TheSansB W6 SemiBold" w:hAnsi="TheSansB W6 SemiBold"/>
                <w:i/>
                <w:color w:val="548DD4" w:themeColor="text2" w:themeTint="99"/>
              </w:rPr>
            </w:pPr>
            <w:r w:rsidRPr="00ED5256">
              <w:t>Ensuring that no child is subjected to any form of corporal punishment or discipline that is unreasonable in the circumstances</w:t>
            </w:r>
            <w:r w:rsidR="000166F3" w:rsidRPr="00ED5256">
              <w:t xml:space="preserve"> </w:t>
            </w:r>
            <w:r w:rsidR="00A52883" w:rsidRPr="00ED5256">
              <w:rPr>
                <w:rFonts w:ascii="TheSansB W6 SemiBold" w:hAnsi="TheSansB W6 SemiBold"/>
                <w:i/>
                <w:color w:val="548DD4" w:themeColor="text2" w:themeTint="99"/>
              </w:rPr>
              <w:t>(National Law: Section 166). (Child Safe Standard 2 – 2.1, 2.2, 2.4; Child Safe Standard 5 – 5.1, 5.2, 5.3)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F7F4375" w14:textId="3F4589B0" w:rsidR="0030357F" w:rsidRDefault="001520E7"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04BC61F" w14:textId="02FA685C" w:rsidR="0030357F" w:rsidRDefault="001520E7"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5FC50A0" w14:textId="30F00DD7" w:rsidR="0030357F" w:rsidRDefault="001520E7" w:rsidP="00FB3013">
            <w:pPr>
              <w:pStyle w:val="Tick"/>
              <w:framePr w:hSpace="0" w:wrap="auto" w:vAnchor="margin" w:hAnchor="text" w:xAlign="left" w:yAlign="inline"/>
            </w:pPr>
            <w:r>
              <w:t>R</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BAE0143" w14:textId="77777777" w:rsidR="0030357F" w:rsidRDefault="0030357F"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D73483A" w14:textId="030A0486" w:rsidR="0030357F" w:rsidRDefault="001520E7" w:rsidP="00FB3013">
            <w:pPr>
              <w:pStyle w:val="Tick"/>
              <w:framePr w:hSpace="0" w:wrap="auto" w:vAnchor="margin" w:hAnchor="text" w:xAlign="left" w:yAlign="inline"/>
            </w:pPr>
            <w:r>
              <w:t>R</w:t>
            </w:r>
          </w:p>
        </w:tc>
      </w:tr>
      <w:tr w:rsidR="00142BA8" w14:paraId="21ED3AC4"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68FED254" w14:textId="0518FD12" w:rsidR="00142BA8" w:rsidRPr="00ED5256" w:rsidRDefault="001D79EF" w:rsidP="00AF3575">
            <w:pPr>
              <w:pStyle w:val="ListParagraph"/>
              <w:framePr w:hSpace="0" w:wrap="auto" w:vAnchor="margin" w:hAnchor="text" w:xAlign="left" w:yAlign="inline"/>
            </w:pPr>
            <w:r w:rsidRPr="00ED5256">
              <w:t xml:space="preserve">Ensuring positive behaviour guidance strategies are used to support children's wellbeing, learning and inclusion, and that practices that may cause fear, distress, humiliation or harm, including punitive or isolating practices, are not used. </w:t>
            </w:r>
            <w:r w:rsidRPr="00ED5256">
              <w:rPr>
                <w:rStyle w:val="RegulationLawChar"/>
              </w:rPr>
              <w:t>(Child Safe Standard 3 – 3.1, 3.2; 5.1, 5.2, 5.3)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2D7C213" w14:textId="15EFEE0E" w:rsidR="00142BA8" w:rsidRDefault="001520E7"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A3D1968" w14:textId="1240E4B3" w:rsidR="00142BA8" w:rsidRDefault="001520E7"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504A810" w14:textId="31812333" w:rsidR="00142BA8" w:rsidRDefault="001520E7" w:rsidP="00FB3013">
            <w:pPr>
              <w:pStyle w:val="Tick"/>
              <w:framePr w:hSpace="0" w:wrap="auto" w:vAnchor="margin" w:hAnchor="text" w:xAlign="left" w:yAlign="inline"/>
            </w:pPr>
            <w:r>
              <w:t>R</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EB03C43" w14:textId="77777777" w:rsidR="00142BA8" w:rsidRDefault="00142BA8"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A04B6FE" w14:textId="4A407993" w:rsidR="00142BA8" w:rsidRDefault="001520E7" w:rsidP="00FB3013">
            <w:pPr>
              <w:pStyle w:val="Tick"/>
              <w:framePr w:hSpace="0" w:wrap="auto" w:vAnchor="margin" w:hAnchor="text" w:xAlign="left" w:yAlign="inline"/>
            </w:pPr>
            <w:r>
              <w:t>R</w:t>
            </w:r>
          </w:p>
        </w:tc>
      </w:tr>
      <w:tr w:rsidR="00142BA8" w14:paraId="5E74C616"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4BC913A2" w14:textId="5CFE706A" w:rsidR="00142BA8" w:rsidRDefault="7A963A63" w:rsidP="00AF3575">
            <w:pPr>
              <w:pStyle w:val="ListParagraph"/>
              <w:framePr w:hSpace="0" w:wrap="auto" w:vAnchor="margin" w:hAnchor="text" w:xAlign="left" w:yAlign="inline"/>
            </w:pPr>
            <w:r>
              <w:t xml:space="preserve">Ensuring the behaviour guidance </w:t>
            </w:r>
            <w:r w:rsidR="00C760AD">
              <w:t>is not</w:t>
            </w:r>
            <w:r>
              <w:t xml:space="preserve"> associated with food (never is a child or infant to be 'force fed', or refused food as a form of discipline), rest, toilet training or isolation</w:t>
            </w:r>
            <w:r w:rsidR="009E1D98">
              <w:t xml:space="preserve"> </w:t>
            </w:r>
            <w:r w:rsidR="00DE06CE" w:rsidRPr="00DE06CE">
              <w:rPr>
                <w:rFonts w:ascii="TheSansB W6 SemiBold" w:eastAsiaTheme="minorHAnsi" w:hAnsi="TheSansB W6 SemiBold" w:cstheme="minorBidi"/>
                <w:i/>
                <w:color w:val="548DD4" w:themeColor="text2" w:themeTint="99"/>
                <w:lang w:eastAsia="en-US"/>
              </w:rPr>
              <w:t>(</w:t>
            </w:r>
            <w:r w:rsidR="00DE06CE" w:rsidRPr="00DE06CE">
              <w:rPr>
                <w:rFonts w:ascii="TheSansB W6 SemiBold" w:eastAsiaTheme="minorHAnsi" w:hAnsi="TheSansB W6 SemiBold" w:cstheme="minorBidi"/>
                <w:i/>
                <w:color w:val="548DD4" w:themeColor="text2" w:themeTint="99"/>
                <w:szCs w:val="22"/>
                <w:lang w:eastAsia="en-US"/>
              </w:rPr>
              <w:t>Child Safe Standard 1 – 1.5</w:t>
            </w:r>
            <w:r w:rsidR="00DE06CE">
              <w:rPr>
                <w:rFonts w:ascii="TheSansB W6 SemiBold" w:eastAsiaTheme="minorHAnsi" w:hAnsi="TheSansB W6 SemiBold" w:cstheme="minorBidi"/>
                <w:i/>
                <w:color w:val="548DD4" w:themeColor="text2" w:themeTint="99"/>
                <w:szCs w:val="22"/>
                <w:lang w:eastAsia="en-US"/>
              </w:rPr>
              <w:t>, 2 – 2.4</w:t>
            </w:r>
            <w:r w:rsidR="00DE06CE" w:rsidRPr="00DE06CE">
              <w:rPr>
                <w:rFonts w:ascii="TheSansB W6 SemiBold" w:eastAsiaTheme="minorHAnsi" w:hAnsi="TheSansB W6 SemiBold" w:cstheme="minorBidi"/>
                <w:i/>
                <w:color w:val="548DD4" w:themeColor="text2" w:themeTint="99"/>
                <w:szCs w:val="22"/>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C030211" w14:textId="53E799FE" w:rsidR="00142BA8" w:rsidRDefault="001520E7"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A734CAD" w14:textId="48BF8E26" w:rsidR="00142BA8" w:rsidRDefault="00146877"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4513E1F" w14:textId="2B4DE4CF" w:rsidR="00142BA8" w:rsidRDefault="00146877" w:rsidP="00FB3013">
            <w:pPr>
              <w:pStyle w:val="Tick"/>
              <w:framePr w:hSpace="0" w:wrap="auto" w:vAnchor="margin" w:hAnchor="text" w:xAlign="left" w:yAlign="inline"/>
            </w:pPr>
            <w:r>
              <w:t>R</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BC90AB8" w14:textId="77777777" w:rsidR="00142BA8" w:rsidRDefault="00142BA8"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AAD1E6A" w14:textId="538A86B2" w:rsidR="00142BA8" w:rsidRDefault="00142BA8" w:rsidP="00FB3013">
            <w:pPr>
              <w:pStyle w:val="Tick"/>
              <w:framePr w:hSpace="0" w:wrap="auto" w:vAnchor="margin" w:hAnchor="text" w:xAlign="left" w:yAlign="inline"/>
            </w:pPr>
            <w:r>
              <w:t>R</w:t>
            </w:r>
          </w:p>
        </w:tc>
      </w:tr>
      <w:tr w:rsidR="00746B17" w14:paraId="7FEE9B5D"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4EFC0472" w14:textId="2AB147AC" w:rsidR="00746B17" w:rsidRPr="00ED5256" w:rsidRDefault="00746B17" w:rsidP="00AF3575">
            <w:pPr>
              <w:pStyle w:val="ListParagraph"/>
              <w:framePr w:hSpace="0" w:wrap="auto" w:vAnchor="margin" w:hAnchor="text" w:xAlign="left" w:yAlign="inline"/>
              <w:rPr>
                <w:rFonts w:ascii="TheSansB W6 SemiBold" w:hAnsi="TheSansB W6 SemiBold"/>
                <w:i/>
                <w:color w:val="548DD4" w:themeColor="text2" w:themeTint="99"/>
              </w:rPr>
            </w:pPr>
            <w:r w:rsidRPr="00ED5256">
              <w:t>Applying a trauma informed lens when supporting children to self-regulate and manage behaviours</w:t>
            </w:r>
            <w:r w:rsidR="00F14991" w:rsidRPr="00ED5256">
              <w:t xml:space="preserve"> </w:t>
            </w:r>
            <w:r w:rsidR="00532C4E" w:rsidRPr="00ED5256">
              <w:rPr>
                <w:rFonts w:ascii="TheSansB W6 SemiBold" w:hAnsi="TheSansB W6 SemiBold"/>
                <w:i/>
                <w:color w:val="548DD4" w:themeColor="text2" w:themeTint="99"/>
              </w:rPr>
              <w:t>(Child Safe Standard 2.1, 2.2, 2.4; 5.1, 5.2, 5.3)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5435D69" w14:textId="77777777" w:rsidR="00746B17" w:rsidRDefault="00746B17"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463505F" w14:textId="69374B51" w:rsidR="00746B17"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10F3471" w14:textId="113BF7EF" w:rsidR="00746B17"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F5B8421" w14:textId="77777777" w:rsidR="00746B17" w:rsidRDefault="00746B17"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4E8BEDA" w14:textId="44646E4B" w:rsidR="00746B17" w:rsidRDefault="00E01204" w:rsidP="00FB3013">
            <w:pPr>
              <w:pStyle w:val="Tick"/>
              <w:framePr w:hSpace="0" w:wrap="auto" w:vAnchor="margin" w:hAnchor="text" w:xAlign="left" w:yAlign="inline"/>
            </w:pPr>
            <w:r>
              <w:t>√</w:t>
            </w:r>
          </w:p>
        </w:tc>
      </w:tr>
      <w:tr w:rsidR="006E58AC" w14:paraId="40F39FA4"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62FF061E" w14:textId="6C404018" w:rsidR="006E58AC" w:rsidRDefault="00E014F6" w:rsidP="00AF3575">
            <w:pPr>
              <w:pStyle w:val="ListParagraph"/>
              <w:framePr w:hSpace="0" w:wrap="auto" w:vAnchor="margin" w:hAnchor="text" w:xAlign="left" w:yAlign="inline"/>
            </w:pPr>
            <w:r>
              <w:t xml:space="preserve">Providing </w:t>
            </w:r>
            <w:r w:rsidR="00436794" w:rsidRPr="00436794">
              <w:t xml:space="preserve">each child </w:t>
            </w:r>
            <w:r>
              <w:t xml:space="preserve">with </w:t>
            </w:r>
            <w:r w:rsidR="00436794" w:rsidRPr="00436794">
              <w:t>positive guidance and encouragement toward acceptable behaviour and encourage children to express themselves and their opinions</w:t>
            </w:r>
            <w:r w:rsidR="00F14991" w:rsidRPr="00B77B08">
              <w:rPr>
                <w:rStyle w:val="RegulationLawChar"/>
              </w:rPr>
              <w:t xml:space="preserve"> (Child Safe Standard 1 – 1.5</w:t>
            </w:r>
            <w:r w:rsidR="00B77B08" w:rsidRPr="00B77B08">
              <w:rPr>
                <w:rStyle w:val="RegulationLawChar"/>
              </w:rPr>
              <w:t>, 3 – 3.1</w:t>
            </w:r>
            <w:r w:rsidR="00F14991" w:rsidRPr="00B77B08">
              <w:rPr>
                <w:rStyle w:val="RegulationLawChar"/>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C9A975F" w14:textId="77777777" w:rsidR="006E58AC" w:rsidRDefault="006E58AC"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1ADF5A0" w14:textId="7036B791" w:rsidR="006E58AC"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B4B400" w14:textId="25FA7BC3" w:rsidR="006E58AC"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46A124E" w14:textId="77777777" w:rsidR="006E58AC" w:rsidRDefault="006E58AC"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44D34E9" w14:textId="398419AE" w:rsidR="006E58AC" w:rsidRDefault="00E01204" w:rsidP="00FB3013">
            <w:pPr>
              <w:pStyle w:val="Tick"/>
              <w:framePr w:hSpace="0" w:wrap="auto" w:vAnchor="margin" w:hAnchor="text" w:xAlign="left" w:yAlign="inline"/>
            </w:pPr>
            <w:r>
              <w:t>√</w:t>
            </w:r>
          </w:p>
        </w:tc>
      </w:tr>
      <w:tr w:rsidR="001478A3" w14:paraId="09D47A7F"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04B75D29" w14:textId="6D7CAF96" w:rsidR="001478A3" w:rsidRDefault="001478A3" w:rsidP="00AF3575">
            <w:pPr>
              <w:pStyle w:val="ListParagraph"/>
              <w:framePr w:hSpace="0" w:wrap="auto" w:vAnchor="margin" w:hAnchor="text" w:xAlign="left" w:yAlign="inline"/>
            </w:pPr>
            <w:r>
              <w:t>Modelling respectful behaviour and providing supportive language to enable children to vocalise their concerns</w:t>
            </w:r>
            <w:r w:rsidR="00B77B08" w:rsidRPr="00526A3A">
              <w:rPr>
                <w:rStyle w:val="RegulationLawChar"/>
              </w:rPr>
              <w:t xml:space="preserve"> </w:t>
            </w:r>
            <w:r w:rsidR="00526A3A" w:rsidRPr="00526A3A">
              <w:rPr>
                <w:rStyle w:val="RegulationLawChar"/>
              </w:rPr>
              <w:t>(Child Safe Standard 1 – 1.5,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97DB0F6"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5FA7049" w14:textId="14234EB1" w:rsidR="001478A3"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3B26CB8" w14:textId="6030F44E" w:rsidR="001478A3"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F01C4A1" w14:textId="42797CBE" w:rsidR="001478A3" w:rsidRDefault="00ED6A42"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1E14303" w14:textId="4F3278D4" w:rsidR="001478A3" w:rsidRDefault="00E01204" w:rsidP="00FB3013">
            <w:pPr>
              <w:pStyle w:val="Tick"/>
              <w:framePr w:hSpace="0" w:wrap="auto" w:vAnchor="margin" w:hAnchor="text" w:xAlign="left" w:yAlign="inline"/>
            </w:pPr>
            <w:r>
              <w:t>√</w:t>
            </w:r>
          </w:p>
        </w:tc>
      </w:tr>
      <w:tr w:rsidR="001478A3" w14:paraId="18C0269B"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362846E8" w14:textId="35263D0E" w:rsidR="001478A3" w:rsidRDefault="001478A3" w:rsidP="00AF3575">
            <w:pPr>
              <w:pStyle w:val="ListParagraph"/>
              <w:framePr w:hSpace="0" w:wrap="auto" w:vAnchor="margin" w:hAnchor="text" w:xAlign="left" w:yAlign="inline"/>
            </w:pPr>
            <w:r>
              <w:t>T</w:t>
            </w:r>
            <w:r w:rsidRPr="00B108B8">
              <w:t>alking with children about the consequences of their actions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234FCFC"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5DA2D10" w14:textId="133D3F2A" w:rsidR="001478A3"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DFF664D" w14:textId="17E96920" w:rsidR="001478A3"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A04673F"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5F9BC78" w14:textId="79FFC040" w:rsidR="001478A3" w:rsidRDefault="00E01204" w:rsidP="00FB3013">
            <w:pPr>
              <w:pStyle w:val="Tick"/>
              <w:framePr w:hSpace="0" w:wrap="auto" w:vAnchor="margin" w:hAnchor="text" w:xAlign="left" w:yAlign="inline"/>
            </w:pPr>
            <w:r>
              <w:t>√</w:t>
            </w:r>
          </w:p>
        </w:tc>
      </w:tr>
      <w:tr w:rsidR="001478A3" w14:paraId="58ACC970"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690A1868" w14:textId="1CA5524B" w:rsidR="001478A3" w:rsidRDefault="001478A3" w:rsidP="00AF3575">
            <w:pPr>
              <w:pStyle w:val="ListParagraph"/>
              <w:framePr w:hSpace="0" w:wrap="auto" w:vAnchor="margin" w:hAnchor="text" w:xAlign="left" w:yAlign="inline"/>
            </w:pPr>
            <w:r>
              <w:t>Planning and implementing strategies to support individual children’s behaviour</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3573AA7"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471EF97" w14:textId="271CD0F5" w:rsidR="001478A3"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2011BF2" w14:textId="0219F784" w:rsidR="001478A3"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F99CD36"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A62503B" w14:textId="638DC443" w:rsidR="001478A3" w:rsidRDefault="00E01204" w:rsidP="00FB3013">
            <w:pPr>
              <w:pStyle w:val="Tick"/>
              <w:framePr w:hSpace="0" w:wrap="auto" w:vAnchor="margin" w:hAnchor="text" w:xAlign="left" w:yAlign="inline"/>
            </w:pPr>
            <w:r>
              <w:t>√</w:t>
            </w:r>
          </w:p>
        </w:tc>
      </w:tr>
      <w:tr w:rsidR="001478A3" w14:paraId="4BAEF181"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77B8BE00" w14:textId="7A414E5C" w:rsidR="001478A3" w:rsidRDefault="001478A3" w:rsidP="00AF3575">
            <w:pPr>
              <w:pStyle w:val="ListParagraph"/>
              <w:framePr w:hSpace="0" w:wrap="auto" w:vAnchor="margin" w:hAnchor="text" w:xAlign="left" w:yAlign="inline"/>
            </w:pPr>
            <w:r>
              <w:t>Discussing with and supporting children to identify their feelings, and providing a safe place for them to explore and build strategies to calm the body and mind</w:t>
            </w:r>
            <w:r w:rsidR="00A2776E">
              <w:t xml:space="preserve"> </w:t>
            </w:r>
            <w:r w:rsidR="00A2776E" w:rsidRPr="00A2776E">
              <w:rPr>
                <w:rFonts w:ascii="TheSansB W6 SemiBold" w:eastAsiaTheme="minorHAnsi" w:hAnsi="TheSansB W6 SemiBold" w:cstheme="minorBidi"/>
                <w:i/>
                <w:color w:val="548DD4" w:themeColor="text2" w:themeTint="99"/>
                <w:lang w:eastAsia="en-US"/>
              </w:rPr>
              <w:t>(Child Safe Standard 1 – 1.5,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55E10EC"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4BBD839" w14:textId="6AEB8F9A" w:rsidR="001478A3"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562B5CF" w14:textId="5B5934D5" w:rsidR="001478A3"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6E59B65"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1873952" w14:textId="7FD3BD36" w:rsidR="001478A3" w:rsidRDefault="00E01204" w:rsidP="00FB3013">
            <w:pPr>
              <w:pStyle w:val="Tick"/>
              <w:framePr w:hSpace="0" w:wrap="auto" w:vAnchor="margin" w:hAnchor="text" w:xAlign="left" w:yAlign="inline"/>
            </w:pPr>
            <w:r>
              <w:t>√</w:t>
            </w:r>
          </w:p>
        </w:tc>
      </w:tr>
      <w:tr w:rsidR="001478A3" w14:paraId="75F5E415"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1173BF3A" w14:textId="516926C4" w:rsidR="001478A3" w:rsidRDefault="001478A3" w:rsidP="00AF3575">
            <w:pPr>
              <w:pStyle w:val="ListParagraph"/>
              <w:framePr w:hSpace="0" w:wrap="auto" w:vAnchor="margin" w:hAnchor="text" w:xAlign="left" w:yAlign="inline"/>
            </w:pPr>
            <w:r>
              <w:t>Listening empathetically to children when they express their emotions, acknowledging their feelings and reassuring children that it is normal to experience positive and negative emotions at times</w:t>
            </w:r>
            <w:r w:rsidR="00A2776E">
              <w:t xml:space="preserve"> </w:t>
            </w:r>
            <w:r w:rsidR="00A2776E" w:rsidRPr="00A2776E">
              <w:rPr>
                <w:rFonts w:ascii="TheSansB W6 SemiBold" w:eastAsiaTheme="minorHAnsi" w:hAnsi="TheSansB W6 SemiBold" w:cstheme="minorBidi"/>
                <w:i/>
                <w:color w:val="548DD4" w:themeColor="text2" w:themeTint="99"/>
                <w:lang w:eastAsia="en-US"/>
              </w:rPr>
              <w:t>(Child Safe Standard 1 – 1.5,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07BD3FD"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9804210" w14:textId="44F6F63F" w:rsidR="001478A3"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8733FA5" w14:textId="45E22C4F" w:rsidR="001478A3"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85D82FE"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6773340" w14:textId="4BB42B82" w:rsidR="001478A3" w:rsidRDefault="00E01204" w:rsidP="00FB3013">
            <w:pPr>
              <w:pStyle w:val="Tick"/>
              <w:framePr w:hSpace="0" w:wrap="auto" w:vAnchor="margin" w:hAnchor="text" w:xAlign="left" w:yAlign="inline"/>
            </w:pPr>
            <w:r>
              <w:t>√</w:t>
            </w:r>
          </w:p>
        </w:tc>
      </w:tr>
      <w:tr w:rsidR="001478A3" w14:paraId="0B6733E2"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753BDE8E" w14:textId="6263B49D" w:rsidR="001478A3" w:rsidRDefault="001478A3" w:rsidP="00AF3575">
            <w:pPr>
              <w:pStyle w:val="ListParagraph"/>
              <w:framePr w:hSpace="0" w:wrap="auto" w:vAnchor="margin" w:hAnchor="text" w:xAlign="left" w:yAlign="inline"/>
            </w:pPr>
            <w:r>
              <w:t xml:space="preserve">Supporting children to negotiate their rights in relation to the rights of others and intervening sensitively when children </w:t>
            </w:r>
            <w:r w:rsidR="0084248A">
              <w:t>have trouble</w:t>
            </w:r>
            <w:r>
              <w:t xml:space="preserve"> resolving a disagreement</w:t>
            </w:r>
            <w:r w:rsidR="00A2776E">
              <w:t xml:space="preserve"> </w:t>
            </w:r>
            <w:r w:rsidR="00A2776E" w:rsidRPr="00A2776E">
              <w:rPr>
                <w:rFonts w:ascii="TheSansB W6 SemiBold" w:eastAsiaTheme="minorHAnsi" w:hAnsi="TheSansB W6 SemiBold" w:cstheme="minorBidi"/>
                <w:i/>
                <w:color w:val="548DD4" w:themeColor="text2" w:themeTint="99"/>
                <w:lang w:eastAsia="en-US"/>
              </w:rPr>
              <w:t>(Child Safe Standard 1 – 1.5, 3 – 3.1</w:t>
            </w:r>
            <w:r w:rsidR="007B16E6">
              <w:rPr>
                <w:rFonts w:ascii="TheSansB W6 SemiBold" w:eastAsiaTheme="minorHAnsi" w:hAnsi="TheSansB W6 SemiBold" w:cstheme="minorBidi"/>
                <w:i/>
                <w:color w:val="548DD4" w:themeColor="text2" w:themeTint="99"/>
                <w:lang w:eastAsia="en-US"/>
              </w:rPr>
              <w:t>, 3.2</w:t>
            </w:r>
            <w:r w:rsidR="00A2776E" w:rsidRPr="00A2776E">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4D5E134"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C2D45DB" w14:textId="4E3BE3D8" w:rsidR="001478A3"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FDDC4B8" w14:textId="31D3F6FA" w:rsidR="001478A3"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9D07886"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DAC7090" w14:textId="1686070A" w:rsidR="001478A3" w:rsidRDefault="00E01204" w:rsidP="00FB3013">
            <w:pPr>
              <w:pStyle w:val="Tick"/>
              <w:framePr w:hSpace="0" w:wrap="auto" w:vAnchor="margin" w:hAnchor="text" w:xAlign="left" w:yAlign="inline"/>
            </w:pPr>
            <w:r>
              <w:t>√</w:t>
            </w:r>
          </w:p>
        </w:tc>
      </w:tr>
      <w:tr w:rsidR="001478A3" w14:paraId="382E9339"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4D9A071C" w14:textId="1DE63176" w:rsidR="001478A3" w:rsidRDefault="003E1F7F" w:rsidP="00AF3575">
            <w:pPr>
              <w:pStyle w:val="ListParagraph"/>
              <w:framePr w:hSpace="0" w:wrap="auto" w:vAnchor="margin" w:hAnchor="text" w:xAlign="left" w:yAlign="inline"/>
            </w:pPr>
            <w:r>
              <w:t>Assist</w:t>
            </w:r>
            <w:r w:rsidR="00CF286D">
              <w:t>ing</w:t>
            </w:r>
            <w:r>
              <w:t xml:space="preserve"> </w:t>
            </w:r>
            <w:r w:rsidR="001478A3">
              <w:t xml:space="preserve">children to understand that others may not always </w:t>
            </w:r>
            <w:r w:rsidR="00834A0B">
              <w:t>want to engage in</w:t>
            </w:r>
            <w:r w:rsidR="001478A3">
              <w:t xml:space="preserve"> play with them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90FAB8B"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934BC53" w14:textId="692327F5" w:rsidR="001478A3"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729AB45" w14:textId="75CCE745" w:rsidR="001478A3"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49C5E37" w14:textId="77777777" w:rsidR="001478A3" w:rsidRDefault="001478A3"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DD75041" w14:textId="0480FE7E" w:rsidR="001478A3" w:rsidRDefault="00E01204" w:rsidP="00FB3013">
            <w:pPr>
              <w:pStyle w:val="Tick"/>
              <w:framePr w:hSpace="0" w:wrap="auto" w:vAnchor="margin" w:hAnchor="text" w:xAlign="left" w:yAlign="inline"/>
            </w:pPr>
            <w:r>
              <w:t>√</w:t>
            </w:r>
          </w:p>
        </w:tc>
      </w:tr>
      <w:tr w:rsidR="00516EED" w14:paraId="1F354120"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095645D6" w14:textId="12939277" w:rsidR="00516EED" w:rsidRDefault="00516EED" w:rsidP="00AF3575">
            <w:pPr>
              <w:pStyle w:val="ListParagraph"/>
              <w:framePr w:hSpace="0" w:wrap="auto" w:vAnchor="margin" w:hAnchor="text" w:xAlign="left" w:yAlign="inline"/>
            </w:pPr>
            <w:r>
              <w:lastRenderedPageBreak/>
              <w:t>P</w:t>
            </w:r>
            <w:r w:rsidRPr="0013495E">
              <w:t>re-empting potential conflicts or challenging behaviours by monitoring children’s play and supporting interactions</w:t>
            </w:r>
            <w:r w:rsidR="007B16E6">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DC1D398"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FDF588B" w14:textId="6D63CD72"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6549CAB" w14:textId="6CCBE46C"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70B339A"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3C74880" w14:textId="5694EE9B" w:rsidR="00516EED" w:rsidRDefault="00E01204" w:rsidP="00FB3013">
            <w:pPr>
              <w:pStyle w:val="Tick"/>
              <w:framePr w:hSpace="0" w:wrap="auto" w:vAnchor="margin" w:hAnchor="text" w:xAlign="left" w:yAlign="inline"/>
            </w:pPr>
            <w:r>
              <w:t>√</w:t>
            </w:r>
          </w:p>
        </w:tc>
      </w:tr>
      <w:tr w:rsidR="00516EED" w14:paraId="05892C0E"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6DD2C1BA" w14:textId="1A42EBEE" w:rsidR="00516EED" w:rsidRDefault="00516EED" w:rsidP="00AF3575">
            <w:pPr>
              <w:pStyle w:val="ListParagraph"/>
              <w:framePr w:hSpace="0" w:wrap="auto" w:vAnchor="margin" w:hAnchor="text" w:xAlign="left" w:yAlign="inline"/>
            </w:pPr>
            <w:r>
              <w:t>Using knowledge of individual children’s personalities and friendship preferences to support children to manage their emotions and behaviour, and develop an understanding of the feelings and needs of others</w:t>
            </w:r>
            <w:r w:rsidR="002B1829">
              <w:t xml:space="preserve"> </w:t>
            </w:r>
            <w:r w:rsidR="00EB3E8C" w:rsidRPr="00A2776E">
              <w:rPr>
                <w:rFonts w:ascii="TheSansB W6 SemiBold" w:eastAsiaTheme="minorHAnsi" w:hAnsi="TheSansB W6 SemiBold" w:cstheme="minorBidi"/>
                <w:i/>
                <w:color w:val="548DD4" w:themeColor="text2" w:themeTint="99"/>
                <w:lang w:eastAsia="en-US"/>
              </w:rPr>
              <w:t>(Child Safe Standard 1 – 1.5, 3 – 3.1</w:t>
            </w:r>
            <w:r w:rsidR="00EB3E8C">
              <w:rPr>
                <w:rFonts w:ascii="TheSansB W6 SemiBold" w:eastAsiaTheme="minorHAnsi" w:hAnsi="TheSansB W6 SemiBold" w:cstheme="minorBidi"/>
                <w:i/>
                <w:color w:val="548DD4" w:themeColor="text2" w:themeTint="99"/>
                <w:lang w:eastAsia="en-US"/>
              </w:rPr>
              <w:t>, 3.2, 5 - 5.1</w:t>
            </w:r>
            <w:r w:rsidR="00EB3E8C" w:rsidRPr="00A2776E">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95EFC79"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C088A31" w14:textId="55CA22F2"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EAA6AA4" w14:textId="3CE1447B"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ACA048B"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31D4913" w14:textId="72F58A34" w:rsidR="00516EED" w:rsidRDefault="00E01204" w:rsidP="00FB3013">
            <w:pPr>
              <w:pStyle w:val="Tick"/>
              <w:framePr w:hSpace="0" w:wrap="auto" w:vAnchor="margin" w:hAnchor="text" w:xAlign="left" w:yAlign="inline"/>
            </w:pPr>
            <w:r>
              <w:t>√</w:t>
            </w:r>
          </w:p>
        </w:tc>
      </w:tr>
      <w:tr w:rsidR="00516EED" w14:paraId="531BEE68"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717DC740" w14:textId="1418307F" w:rsidR="00516EED" w:rsidRDefault="00516EED" w:rsidP="00AF3575">
            <w:pPr>
              <w:pStyle w:val="ListParagraph"/>
              <w:framePr w:hSpace="0" w:wrap="auto" w:vAnchor="margin" w:hAnchor="text" w:xAlign="left" w:yAlign="inline"/>
            </w:pPr>
            <w:r>
              <w:t>Supporting children to negotiate and share ownership of responsible and respectful behaviours, and work with families and other professionals to appropriately support each child’s emotional and social learning</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151D2A6"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B0AC91A" w14:textId="02F096FF"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7D1B706" w14:textId="62129C2A"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367388C"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9F124C2" w14:textId="6F3C44D9" w:rsidR="00516EED" w:rsidRDefault="00E01204" w:rsidP="00FB3013">
            <w:pPr>
              <w:pStyle w:val="Tick"/>
              <w:framePr w:hSpace="0" w:wrap="auto" w:vAnchor="margin" w:hAnchor="text" w:xAlign="left" w:yAlign="inline"/>
            </w:pPr>
            <w:r>
              <w:t>√</w:t>
            </w:r>
          </w:p>
        </w:tc>
      </w:tr>
      <w:tr w:rsidR="00516EED" w14:paraId="4D4E5C36"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43575ED4" w14:textId="0D59B570" w:rsidR="00516EED" w:rsidRDefault="00516EED" w:rsidP="00AF3575">
            <w:pPr>
              <w:pStyle w:val="ListParagraph"/>
              <w:framePr w:hSpace="0" w:wrap="auto" w:vAnchor="margin" w:hAnchor="text" w:xAlign="left" w:yAlign="inline"/>
            </w:pPr>
            <w:r>
              <w:t>Working with each child’s family and, where applicable, other support services, to ensure an inclusive and consistent approach is used to support all children to regulate their behaviour and communicate effectively</w:t>
            </w:r>
            <w:r w:rsidR="00150C0C">
              <w:t xml:space="preserve"> </w:t>
            </w:r>
            <w:r w:rsidR="00150C0C" w:rsidRPr="00A2776E">
              <w:rPr>
                <w:rFonts w:ascii="TheSansB W6 SemiBold" w:eastAsiaTheme="minorHAnsi" w:hAnsi="TheSansB W6 SemiBold" w:cstheme="minorBidi"/>
                <w:i/>
                <w:color w:val="548DD4" w:themeColor="text2" w:themeTint="99"/>
                <w:lang w:eastAsia="en-US"/>
              </w:rPr>
              <w:t xml:space="preserve">(Child Safe Standard </w:t>
            </w:r>
            <w:r w:rsidR="00150C0C">
              <w:rPr>
                <w:rFonts w:ascii="TheSansB W6 SemiBold" w:eastAsiaTheme="minorHAnsi" w:hAnsi="TheSansB W6 SemiBold" w:cstheme="minorBidi"/>
                <w:i/>
                <w:color w:val="548DD4" w:themeColor="text2" w:themeTint="99"/>
                <w:lang w:eastAsia="en-US"/>
              </w:rPr>
              <w:t>4 – 4.1</w:t>
            </w:r>
            <w:r w:rsidR="00150C0C" w:rsidRPr="00A2776E">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9DDC216"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B6B7C05" w14:textId="4B48721F"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5817DDF" w14:textId="3087CE27"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3C69460" w14:textId="4373EF02"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43701D8" w14:textId="3F6913F9" w:rsidR="00516EED" w:rsidRDefault="00E01204" w:rsidP="00FB3013">
            <w:pPr>
              <w:pStyle w:val="Tick"/>
              <w:framePr w:hSpace="0" w:wrap="auto" w:vAnchor="margin" w:hAnchor="text" w:xAlign="left" w:yAlign="inline"/>
            </w:pPr>
            <w:r>
              <w:t>√</w:t>
            </w:r>
          </w:p>
        </w:tc>
      </w:tr>
      <w:tr w:rsidR="00516EED" w14:paraId="4825BA88"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40266EE5" w14:textId="4C9D9A17" w:rsidR="00516EED" w:rsidRDefault="00516EED" w:rsidP="00AF3575">
            <w:pPr>
              <w:pStyle w:val="ListParagraph"/>
              <w:framePr w:hSpace="0" w:wrap="auto" w:vAnchor="margin" w:hAnchor="text" w:xAlign="left" w:yAlign="inline"/>
            </w:pPr>
            <w:r>
              <w:t>Managing situations in which families have different views and expectations compared to those of the service about guiding children’s behaviour</w:t>
            </w:r>
            <w:r w:rsidR="00B76F9E">
              <w:t xml:space="preserve"> </w:t>
            </w:r>
            <w:r w:rsidR="00B76F9E" w:rsidRPr="00A2776E">
              <w:rPr>
                <w:rFonts w:ascii="TheSansB W6 SemiBold" w:eastAsiaTheme="minorHAnsi" w:hAnsi="TheSansB W6 SemiBold" w:cstheme="minorBidi"/>
                <w:i/>
                <w:color w:val="548DD4" w:themeColor="text2" w:themeTint="99"/>
                <w:lang w:eastAsia="en-US"/>
              </w:rPr>
              <w:t xml:space="preserve">(Child Safe Standard </w:t>
            </w:r>
            <w:r w:rsidR="00B76F9E">
              <w:rPr>
                <w:rFonts w:ascii="TheSansB W6 SemiBold" w:eastAsiaTheme="minorHAnsi" w:hAnsi="TheSansB W6 SemiBold" w:cstheme="minorBidi"/>
                <w:i/>
                <w:color w:val="548DD4" w:themeColor="text2" w:themeTint="99"/>
                <w:lang w:eastAsia="en-US"/>
              </w:rPr>
              <w:t>4 – 4.1</w:t>
            </w:r>
            <w:r w:rsidR="00B76F9E" w:rsidRPr="00A2776E">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D7928E6"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C22D400" w14:textId="74F5463B"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F2BD2AC" w14:textId="5265D9CA"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F3E060B" w14:textId="2C7195BB"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97AD40D" w14:textId="71E864A8" w:rsidR="00516EED" w:rsidRDefault="00E01204" w:rsidP="00FB3013">
            <w:pPr>
              <w:pStyle w:val="Tick"/>
              <w:framePr w:hSpace="0" w:wrap="auto" w:vAnchor="margin" w:hAnchor="text" w:xAlign="left" w:yAlign="inline"/>
            </w:pPr>
            <w:r>
              <w:t>√</w:t>
            </w:r>
          </w:p>
        </w:tc>
      </w:tr>
      <w:tr w:rsidR="00516EED" w14:paraId="2DA6391C"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3124070E" w14:textId="0AD191D9" w:rsidR="00516EED" w:rsidRDefault="00516EED" w:rsidP="00AF3575">
            <w:pPr>
              <w:pStyle w:val="ListParagraph"/>
              <w:framePr w:hSpace="0" w:wrap="auto" w:vAnchor="margin" w:hAnchor="text" w:xAlign="left" w:yAlign="inline"/>
            </w:pPr>
            <w:r>
              <w:t>Managing situations in which a</w:t>
            </w:r>
            <w:r w:rsidRPr="00F97E10">
              <w:t xml:space="preserve"> child may benefit from more support in managing their behaviour</w:t>
            </w:r>
            <w:r>
              <w:t xml:space="preserve"> </w:t>
            </w:r>
            <w:r w:rsidRPr="005F5AA2">
              <w:rPr>
                <w:rStyle w:val="RefertoSourceDefinitionsAttachmentChar"/>
              </w:rPr>
              <w:t>(refer to Attachment 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E2F67BF"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BABE50E" w14:textId="3CA5524F"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C7EF551" w14:textId="73EA7053"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D961D37" w14:textId="7607A5E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2EB72F6" w14:textId="5DEE8084" w:rsidR="00516EED" w:rsidRDefault="00E01204" w:rsidP="00FB3013">
            <w:pPr>
              <w:pStyle w:val="Tick"/>
              <w:framePr w:hSpace="0" w:wrap="auto" w:vAnchor="margin" w:hAnchor="text" w:xAlign="left" w:yAlign="inline"/>
            </w:pPr>
            <w:r>
              <w:t>√</w:t>
            </w:r>
          </w:p>
        </w:tc>
      </w:tr>
      <w:tr w:rsidR="00516EED" w14:paraId="55BEC1A0"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68D2F7D5" w14:textId="45CC2AE6" w:rsidR="00516EED" w:rsidRDefault="00516EED" w:rsidP="00AF3575">
            <w:pPr>
              <w:pStyle w:val="ListParagraph"/>
              <w:framePr w:hSpace="0" w:wrap="auto" w:vAnchor="margin" w:hAnchor="text" w:xAlign="left" w:yAlign="inline"/>
            </w:pPr>
            <w:r>
              <w:t>Collaborating with other professionals or support agencies that work with children who have diagnosed behavioural or social difficulties</w:t>
            </w:r>
            <w:r w:rsidR="00B76F9E">
              <w:t xml:space="preserve"> </w:t>
            </w:r>
            <w:r w:rsidR="00B76F9E" w:rsidRPr="00A2776E">
              <w:rPr>
                <w:rFonts w:ascii="TheSansB W6 SemiBold" w:eastAsiaTheme="minorHAnsi" w:hAnsi="TheSansB W6 SemiBold" w:cstheme="minorBidi"/>
                <w:i/>
                <w:color w:val="548DD4" w:themeColor="text2" w:themeTint="99"/>
                <w:lang w:eastAsia="en-US"/>
              </w:rPr>
              <w:t xml:space="preserve">(Child Safe Standard </w:t>
            </w:r>
            <w:r w:rsidR="00B76F9E">
              <w:rPr>
                <w:rFonts w:ascii="TheSansB W6 SemiBold" w:eastAsiaTheme="minorHAnsi" w:hAnsi="TheSansB W6 SemiBold" w:cstheme="minorBidi"/>
                <w:i/>
                <w:color w:val="548DD4" w:themeColor="text2" w:themeTint="99"/>
                <w:lang w:eastAsia="en-US"/>
              </w:rPr>
              <w:t>4 – 4.1</w:t>
            </w:r>
            <w:r w:rsidR="00B76F9E" w:rsidRPr="00A2776E">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07AA6E3"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C60F348" w14:textId="256E7ABC"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E62006D" w14:textId="07C73E3F"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0B730F0" w14:textId="4E32D7ED" w:rsidR="00516EED" w:rsidRDefault="001520E7"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EDD2AC7" w14:textId="32855A04" w:rsidR="00516EED" w:rsidRDefault="00E01204" w:rsidP="00FB3013">
            <w:pPr>
              <w:pStyle w:val="Tick"/>
              <w:framePr w:hSpace="0" w:wrap="auto" w:vAnchor="margin" w:hAnchor="text" w:xAlign="left" w:yAlign="inline"/>
            </w:pPr>
            <w:r>
              <w:t>√</w:t>
            </w:r>
          </w:p>
        </w:tc>
      </w:tr>
      <w:tr w:rsidR="00516EED" w14:paraId="521EF698"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35E45AE0" w14:textId="7279F618" w:rsidR="00516EED" w:rsidRDefault="00516EED" w:rsidP="00AF3575">
            <w:pPr>
              <w:pStyle w:val="ListParagraph"/>
              <w:framePr w:hSpace="0" w:wrap="auto" w:vAnchor="margin" w:hAnchor="text" w:xAlign="left" w:yAlign="inline"/>
            </w:pPr>
            <w:r>
              <w:t>Documenting communication with families that shows their views, ideas and preferences have been considered when planning appropriate strategies to support their child’s positive inclusion in the program</w:t>
            </w:r>
            <w:r w:rsidR="00EB3F36">
              <w:t xml:space="preserve"> </w:t>
            </w:r>
            <w:r w:rsidR="00EB3F36" w:rsidRPr="00A2776E">
              <w:rPr>
                <w:rFonts w:ascii="TheSansB W6 SemiBold" w:eastAsiaTheme="minorHAnsi" w:hAnsi="TheSansB W6 SemiBold" w:cstheme="minorBidi"/>
                <w:i/>
                <w:color w:val="548DD4" w:themeColor="text2" w:themeTint="99"/>
                <w:lang w:eastAsia="en-US"/>
              </w:rPr>
              <w:t xml:space="preserve">(Child Safe Standard </w:t>
            </w:r>
            <w:r w:rsidR="00EB3F36">
              <w:rPr>
                <w:rFonts w:ascii="TheSansB W6 SemiBold" w:eastAsiaTheme="minorHAnsi" w:hAnsi="TheSansB W6 SemiBold" w:cstheme="minorBidi"/>
                <w:i/>
                <w:color w:val="548DD4" w:themeColor="text2" w:themeTint="99"/>
                <w:lang w:eastAsia="en-US"/>
              </w:rPr>
              <w:t>4 – 4.1</w:t>
            </w:r>
            <w:r w:rsidR="00EB3F36" w:rsidRPr="00A2776E">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47F1713"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AA4E341" w14:textId="330A2D39"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2AF2D06" w14:textId="463509B5"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55F150D" w14:textId="64726FB3"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BB74D58" w14:textId="0C667A36" w:rsidR="00516EED" w:rsidRDefault="00E01204" w:rsidP="00FB3013">
            <w:pPr>
              <w:pStyle w:val="Tick"/>
              <w:framePr w:hSpace="0" w:wrap="auto" w:vAnchor="margin" w:hAnchor="text" w:xAlign="left" w:yAlign="inline"/>
            </w:pPr>
            <w:r>
              <w:t>√</w:t>
            </w:r>
          </w:p>
        </w:tc>
      </w:tr>
      <w:tr w:rsidR="00516EED" w14:paraId="1CC3A7BB"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7FB6F633" w14:textId="615FD8AE" w:rsidR="00516EED" w:rsidRDefault="00516EED" w:rsidP="00AF3575">
            <w:pPr>
              <w:pStyle w:val="ListParagraph"/>
              <w:framePr w:hSpace="0" w:wrap="auto" w:vAnchor="margin" w:hAnchor="text" w:xAlign="left" w:yAlign="inline"/>
            </w:pPr>
            <w:r w:rsidRPr="0099039D">
              <w:t xml:space="preserve">Ensuring that there is a behaviour guidance plan </w:t>
            </w:r>
            <w:r w:rsidRPr="0099039D">
              <w:rPr>
                <w:rStyle w:val="RefertoSourceDefinitionsAttachmentChar"/>
              </w:rPr>
              <w:t xml:space="preserve">(refer to Definitions and Attachment 1) </w:t>
            </w:r>
            <w:r w:rsidRPr="0099039D">
              <w:t>developed for a child if educators are concerned that the child’s behaviour may put the child, other children, educators/staff and/or others at risk</w:t>
            </w:r>
            <w:r w:rsidR="00FD13EA">
              <w:t xml:space="preserve"> </w:t>
            </w:r>
            <w:r w:rsidR="00FD13EA" w:rsidRPr="00A2776E">
              <w:rPr>
                <w:rFonts w:ascii="TheSansB W6 SemiBold" w:eastAsiaTheme="minorHAnsi" w:hAnsi="TheSansB W6 SemiBold" w:cstheme="minorBidi"/>
                <w:i/>
                <w:color w:val="548DD4" w:themeColor="text2" w:themeTint="99"/>
                <w:lang w:eastAsia="en-US"/>
              </w:rPr>
              <w:t xml:space="preserve">(Child Safe Standard </w:t>
            </w:r>
            <w:r w:rsidR="00FD13EA">
              <w:rPr>
                <w:rFonts w:ascii="TheSansB W6 SemiBold" w:eastAsiaTheme="minorHAnsi" w:hAnsi="TheSansB W6 SemiBold" w:cstheme="minorBidi"/>
                <w:i/>
                <w:color w:val="548DD4" w:themeColor="text2" w:themeTint="99"/>
                <w:lang w:eastAsia="en-US"/>
              </w:rPr>
              <w:t>4 – 4.1</w:t>
            </w:r>
            <w:r w:rsidR="00FD13EA" w:rsidRPr="00A2776E">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90FFC23"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5489D0F" w14:textId="75898DE2"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DBE3A31" w14:textId="783A67F1"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5CB394C" w14:textId="6013D35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0620E1A" w14:textId="2451B922" w:rsidR="00516EED" w:rsidRDefault="00E01204" w:rsidP="00FB3013">
            <w:pPr>
              <w:pStyle w:val="Tick"/>
              <w:framePr w:hSpace="0" w:wrap="auto" w:vAnchor="margin" w:hAnchor="text" w:xAlign="left" w:yAlign="inline"/>
            </w:pPr>
            <w:r>
              <w:t>√</w:t>
            </w:r>
          </w:p>
        </w:tc>
      </w:tr>
      <w:tr w:rsidR="00516EED" w14:paraId="60F336AC"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3E2B7C80" w14:textId="6944A059" w:rsidR="00516EED" w:rsidRDefault="00516EED" w:rsidP="00AF3575">
            <w:pPr>
              <w:pStyle w:val="ListParagraph"/>
              <w:framePr w:hSpace="0" w:wrap="auto" w:vAnchor="margin" w:hAnchor="text" w:xAlign="left" w:yAlign="inline"/>
            </w:pPr>
            <w:r>
              <w:t xml:space="preserve">Developing individual behaviour guidance plans </w:t>
            </w:r>
            <w:r w:rsidRPr="004C7917">
              <w:rPr>
                <w:rStyle w:val="RefertoSourceDefinitionsAttachmentChar"/>
              </w:rPr>
              <w:t xml:space="preserve">(refer to </w:t>
            </w:r>
            <w:r w:rsidRPr="005C3FAC">
              <w:rPr>
                <w:rStyle w:val="RefertoSourceDefinitionsAttachmentChar"/>
              </w:rPr>
              <w:t>Definitions</w:t>
            </w:r>
            <w:r>
              <w:rPr>
                <w:rStyle w:val="RefertoSourceDefinitionsAttachmentChar"/>
              </w:rPr>
              <w:t xml:space="preserve"> and</w:t>
            </w:r>
            <w:r w:rsidRPr="004C7917">
              <w:rPr>
                <w:rStyle w:val="RefertoSourceDefinitionsAttachmentChar"/>
              </w:rPr>
              <w:t xml:space="preserve"> Attachment 1)</w:t>
            </w:r>
            <w:r>
              <w:t xml:space="preserve"> for children, including evidence of consultation with their families and if appropriate, input and suggestions from other professionals and support agencies </w:t>
            </w:r>
            <w:r w:rsidR="003C23BA" w:rsidRPr="00A2776E">
              <w:rPr>
                <w:rFonts w:ascii="TheSansB W6 SemiBold" w:eastAsiaTheme="minorHAnsi" w:hAnsi="TheSansB W6 SemiBold" w:cstheme="minorBidi"/>
                <w:i/>
                <w:color w:val="548DD4" w:themeColor="text2" w:themeTint="99"/>
                <w:lang w:eastAsia="en-US"/>
              </w:rPr>
              <w:t xml:space="preserve">(Child Safe Standard </w:t>
            </w:r>
            <w:r w:rsidR="003C23BA">
              <w:rPr>
                <w:rFonts w:ascii="TheSansB W6 SemiBold" w:eastAsiaTheme="minorHAnsi" w:hAnsi="TheSansB W6 SemiBold" w:cstheme="minorBidi"/>
                <w:i/>
                <w:color w:val="548DD4" w:themeColor="text2" w:themeTint="99"/>
                <w:lang w:eastAsia="en-US"/>
              </w:rPr>
              <w:t xml:space="preserve">5 – </w:t>
            </w:r>
            <w:r w:rsidR="001C4B62">
              <w:rPr>
                <w:rFonts w:ascii="TheSansB W6 SemiBold" w:eastAsiaTheme="minorHAnsi" w:hAnsi="TheSansB W6 SemiBold" w:cstheme="minorBidi"/>
                <w:i/>
                <w:color w:val="548DD4" w:themeColor="text2" w:themeTint="99"/>
                <w:lang w:eastAsia="en-US"/>
              </w:rPr>
              <w:t>5.1</w:t>
            </w:r>
            <w:r w:rsidR="003C23BA" w:rsidRPr="00A2776E">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5540907"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3EB12CF" w14:textId="79A66718"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C3D4AB2" w14:textId="1A5FEA2D"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6674AAF" w14:textId="73CA8101"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3A8E201" w14:textId="0C11ABB4" w:rsidR="00516EED" w:rsidRDefault="00E01204" w:rsidP="00FB3013">
            <w:pPr>
              <w:pStyle w:val="Tick"/>
              <w:framePr w:hSpace="0" w:wrap="auto" w:vAnchor="margin" w:hAnchor="text" w:xAlign="left" w:yAlign="inline"/>
            </w:pPr>
            <w:r>
              <w:t>√</w:t>
            </w:r>
          </w:p>
        </w:tc>
      </w:tr>
      <w:tr w:rsidR="00516EED" w14:paraId="2792B276"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5102CAEC" w14:textId="1C742A32" w:rsidR="00516EED" w:rsidRDefault="00516EED" w:rsidP="00AF3575">
            <w:pPr>
              <w:pStyle w:val="ListParagraph"/>
              <w:framePr w:hSpace="0" w:wrap="auto" w:vAnchor="margin" w:hAnchor="text" w:xAlign="left" w:yAlign="inline"/>
            </w:pPr>
            <w:r>
              <w:t>D</w:t>
            </w:r>
            <w:r w:rsidRPr="007E410D">
              <w:t>eveloping links with and referral pathways to services an</w:t>
            </w:r>
            <w:r>
              <w:t>d</w:t>
            </w:r>
            <w:r w:rsidRPr="001517C5">
              <w:rPr>
                <w:rStyle w:val="RefertoSourceDefinitionsAttachmentChar"/>
              </w:rPr>
              <w:t xml:space="preserve"> </w:t>
            </w:r>
            <w:r w:rsidRPr="007E410D">
              <w:t>to support children experiencing social, emotional and behavioural difficulties and their families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32FAE1A" w14:textId="767FF258"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7370AA5" w14:textId="620FDB99"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59FFE55" w14:textId="61C7BC60"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5ECEB07"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D0157D1" w14:textId="0056F1DA" w:rsidR="00516EED" w:rsidRDefault="00E01204" w:rsidP="00FB3013">
            <w:pPr>
              <w:pStyle w:val="Tick"/>
              <w:framePr w:hSpace="0" w:wrap="auto" w:vAnchor="margin" w:hAnchor="text" w:xAlign="left" w:yAlign="inline"/>
            </w:pPr>
            <w:r>
              <w:t>√</w:t>
            </w:r>
          </w:p>
        </w:tc>
      </w:tr>
      <w:tr w:rsidR="00516EED" w14:paraId="5C0DD51B"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2166E9F2" w14:textId="72AA38E5" w:rsidR="00516EED" w:rsidRPr="00AD25E0" w:rsidRDefault="00516EED" w:rsidP="00AF3575">
            <w:pPr>
              <w:pStyle w:val="ListParagraph"/>
              <w:framePr w:hSpace="0" w:wrap="auto" w:vAnchor="margin" w:hAnchor="text" w:xAlign="left" w:yAlign="inline"/>
            </w:pPr>
            <w:r>
              <w:t>E</w:t>
            </w:r>
            <w:r w:rsidRPr="00856BD4">
              <w:t xml:space="preserve">nsuring that parents/guardians and </w:t>
            </w:r>
            <w:r>
              <w:t xml:space="preserve">program support groups </w:t>
            </w:r>
            <w:r w:rsidRPr="00581BD2">
              <w:rPr>
                <w:rStyle w:val="RefertoSourceDefinitionsAttachmentChar"/>
              </w:rPr>
              <w:t>(refer to Definitions)</w:t>
            </w:r>
            <w:r>
              <w:t xml:space="preserve"> </w:t>
            </w:r>
            <w:r w:rsidRPr="00856BD4">
              <w:t xml:space="preserve">(as appropriate) are consulted if an individual behaviour guidance plan </w:t>
            </w:r>
            <w:r w:rsidRPr="00BE7810">
              <w:rPr>
                <w:rStyle w:val="RefertoSourceDefinitionsAttachmentChar"/>
              </w:rPr>
              <w:t xml:space="preserve">(refer </w:t>
            </w:r>
            <w:r w:rsidRPr="00BE7810">
              <w:rPr>
                <w:rStyle w:val="RefertoSourceDefinitionsAttachmentChar"/>
              </w:rPr>
              <w:lastRenderedPageBreak/>
              <w:t>to Definitions)</w:t>
            </w:r>
            <w:r w:rsidRPr="00BE7810">
              <w:t xml:space="preserve"> </w:t>
            </w:r>
            <w:r w:rsidRPr="00856BD4">
              <w:t>has not resolved the challenging behaviour</w:t>
            </w:r>
            <w:r w:rsidR="001C4B62">
              <w:t xml:space="preserve"> </w:t>
            </w:r>
            <w:r w:rsidR="001C4B62" w:rsidRPr="00A2776E">
              <w:rPr>
                <w:rFonts w:ascii="TheSansB W6 SemiBold" w:eastAsiaTheme="minorHAnsi" w:hAnsi="TheSansB W6 SemiBold" w:cstheme="minorBidi"/>
                <w:i/>
                <w:color w:val="548DD4" w:themeColor="text2" w:themeTint="99"/>
                <w:lang w:eastAsia="en-US"/>
              </w:rPr>
              <w:t xml:space="preserve">(Child Safe Standard </w:t>
            </w:r>
            <w:r w:rsidR="001C4B62">
              <w:rPr>
                <w:rFonts w:ascii="TheSansB W6 SemiBold" w:eastAsiaTheme="minorHAnsi" w:hAnsi="TheSansB W6 SemiBold" w:cstheme="minorBidi"/>
                <w:i/>
                <w:color w:val="548DD4" w:themeColor="text2" w:themeTint="99"/>
                <w:lang w:eastAsia="en-US"/>
              </w:rPr>
              <w:t>4 – 4.1</w:t>
            </w:r>
            <w:r w:rsidR="001C4B62" w:rsidRPr="00A2776E">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429BE69" w14:textId="7A7B0F02" w:rsidR="00516EED" w:rsidRDefault="00E01204" w:rsidP="00FB3013">
            <w:pPr>
              <w:pStyle w:val="Tick"/>
              <w:framePr w:hSpace="0" w:wrap="auto" w:vAnchor="margin" w:hAnchor="text" w:xAlign="left" w:yAlign="inline"/>
            </w:pPr>
            <w:r>
              <w:lastRenderedPageBreak/>
              <w:t>√</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07A7F49" w14:textId="1BABD9E8"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671F5C1" w14:textId="087F1148"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CEDA59C" w14:textId="177352B6"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3F729DD" w14:textId="77777777" w:rsidR="00516EED" w:rsidRDefault="00516EED" w:rsidP="00FB3013">
            <w:pPr>
              <w:pStyle w:val="Tick"/>
              <w:framePr w:hSpace="0" w:wrap="auto" w:vAnchor="margin" w:hAnchor="text" w:xAlign="left" w:yAlign="inline"/>
            </w:pPr>
          </w:p>
        </w:tc>
      </w:tr>
      <w:tr w:rsidR="00516EED" w14:paraId="62E8D4B6"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7B7F8ABD" w14:textId="13BE56D4" w:rsidR="00516EED" w:rsidRPr="00B6195A" w:rsidRDefault="00516EED" w:rsidP="00AF3575">
            <w:pPr>
              <w:pStyle w:val="ListParagraph"/>
              <w:framePr w:hSpace="0" w:wrap="auto" w:vAnchor="margin" w:hAnchor="text" w:xAlign="left" w:yAlign="inline"/>
            </w:pPr>
            <w:r>
              <w:t>S</w:t>
            </w:r>
            <w:r w:rsidRPr="00567441">
              <w:t>etting clear timelines for review and evaluation of the behaviour guidance plan</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6FA71DD" w14:textId="23248AD9"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0EF1935" w14:textId="3D00057A"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FA6CBA3" w14:textId="3870DA13"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CDF0DB3"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41D4B91" w14:textId="77777777" w:rsidR="00516EED" w:rsidRDefault="00516EED" w:rsidP="00FB3013">
            <w:pPr>
              <w:pStyle w:val="Tick"/>
              <w:framePr w:hSpace="0" w:wrap="auto" w:vAnchor="margin" w:hAnchor="text" w:xAlign="left" w:yAlign="inline"/>
            </w:pPr>
          </w:p>
        </w:tc>
      </w:tr>
      <w:tr w:rsidR="00516EED" w14:paraId="6D8CEB4A"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0D82723A" w14:textId="395A4281" w:rsidR="00516EED" w:rsidRPr="00847C24" w:rsidRDefault="00516EED" w:rsidP="00AF3575">
            <w:pPr>
              <w:pStyle w:val="ListParagraph"/>
              <w:framePr w:hSpace="0" w:wrap="auto" w:vAnchor="margin" w:hAnchor="text" w:xAlign="left" w:yAlign="inline"/>
            </w:pPr>
            <w:r>
              <w:t>P</w:t>
            </w:r>
            <w:r w:rsidRPr="00D7730D">
              <w:t>roviding information, ideas and practical strategies to families, educators and staff on a regular basis to promote and support health and wellbeing in the service and at home</w:t>
            </w:r>
            <w:r w:rsidR="00BD253C">
              <w:t xml:space="preserve"> </w:t>
            </w:r>
            <w:r w:rsidR="00BD253C" w:rsidRPr="00A2776E">
              <w:rPr>
                <w:rFonts w:ascii="TheSansB W6 SemiBold" w:eastAsiaTheme="minorHAnsi" w:hAnsi="TheSansB W6 SemiBold" w:cstheme="minorBidi"/>
                <w:i/>
                <w:color w:val="548DD4" w:themeColor="text2" w:themeTint="99"/>
                <w:lang w:eastAsia="en-US"/>
              </w:rPr>
              <w:t xml:space="preserve">(Child Safe Standard </w:t>
            </w:r>
            <w:r w:rsidR="00BD253C">
              <w:rPr>
                <w:rFonts w:ascii="TheSansB W6 SemiBold" w:eastAsiaTheme="minorHAnsi" w:hAnsi="TheSansB W6 SemiBold" w:cstheme="minorBidi"/>
                <w:i/>
                <w:color w:val="548DD4" w:themeColor="text2" w:themeTint="99"/>
                <w:lang w:eastAsia="en-US"/>
              </w:rPr>
              <w:t>4 – 4.1</w:t>
            </w:r>
            <w:r w:rsidR="00BD253C" w:rsidRPr="00A2776E">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064CACC" w14:textId="0C5778E1"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5C4E900" w14:textId="2BFC3C70"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E2B6643" w14:textId="5D6B03B1"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1FEFA33"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DD1328B" w14:textId="77777777" w:rsidR="00516EED" w:rsidRDefault="00516EED" w:rsidP="00FB3013">
            <w:pPr>
              <w:pStyle w:val="Tick"/>
              <w:framePr w:hSpace="0" w:wrap="auto" w:vAnchor="margin" w:hAnchor="text" w:xAlign="left" w:yAlign="inline"/>
            </w:pPr>
          </w:p>
        </w:tc>
      </w:tr>
      <w:tr w:rsidR="00516EED" w14:paraId="0A544DE8"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60B5435B" w14:textId="52D45CB9" w:rsidR="00516EED" w:rsidRPr="00496254" w:rsidRDefault="00516EED" w:rsidP="00AF3575">
            <w:pPr>
              <w:pStyle w:val="ListParagraph"/>
              <w:framePr w:hSpace="0" w:wrap="auto" w:vAnchor="margin" w:hAnchor="text" w:xAlign="left" w:yAlign="inline"/>
            </w:pPr>
            <w:r>
              <w:t>C</w:t>
            </w:r>
            <w:r w:rsidRPr="00940051">
              <w:t xml:space="preserve">onsulting with, and seeking advice from, DE if a suitable and mutually agreeable behaviour guidance plan </w:t>
            </w:r>
            <w:r w:rsidRPr="00493AC7">
              <w:rPr>
                <w:rStyle w:val="RefertoSourceDefinitionsAttachmentChar"/>
              </w:rPr>
              <w:t xml:space="preserve">(refer to Definitions) </w:t>
            </w:r>
            <w:r w:rsidRPr="00940051">
              <w:t>cannot be developed</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4E5E775" w14:textId="24A49D66" w:rsidR="00516EED" w:rsidRDefault="00516EED"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2ED2E79" w14:textId="6A0CF887"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01CAFED" w14:textId="4470A6B7"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795D403"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9F36AC7" w14:textId="77777777" w:rsidR="00516EED" w:rsidRDefault="00516EED" w:rsidP="00FB3013">
            <w:pPr>
              <w:pStyle w:val="Tick"/>
              <w:framePr w:hSpace="0" w:wrap="auto" w:vAnchor="margin" w:hAnchor="text" w:xAlign="left" w:yAlign="inline"/>
            </w:pPr>
          </w:p>
        </w:tc>
      </w:tr>
      <w:tr w:rsidR="00516EED" w14:paraId="68E78390" w14:textId="77777777" w:rsidTr="004348A6">
        <w:trPr>
          <w:trHeight w:val="1948"/>
        </w:trPr>
        <w:tc>
          <w:tcPr>
            <w:tcW w:w="5499" w:type="dxa"/>
            <w:tcBorders>
              <w:top w:val="single" w:sz="4" w:space="0" w:color="B6BD37"/>
              <w:left w:val="single" w:sz="4" w:space="0" w:color="B6BD37"/>
              <w:bottom w:val="single" w:sz="4" w:space="0" w:color="B6BD37"/>
              <w:right w:val="single" w:sz="4" w:space="0" w:color="B6BD37"/>
            </w:tcBorders>
          </w:tcPr>
          <w:p w14:paraId="2B9A3A8A" w14:textId="1E5A7DAA" w:rsidR="00516EED" w:rsidRPr="00DD6C1B" w:rsidRDefault="00516EED" w:rsidP="00AF3575">
            <w:pPr>
              <w:pStyle w:val="ListParagraph"/>
              <w:framePr w:hSpace="0" w:wrap="auto" w:vAnchor="margin" w:hAnchor="text" w:xAlign="left" w:yAlign="inline"/>
            </w:pPr>
            <w:r w:rsidRPr="00DD6C1B">
              <w:rPr>
                <w:noProof/>
              </w:rPr>
              <mc:AlternateContent>
                <mc:Choice Requires="wps">
                  <w:drawing>
                    <wp:anchor distT="0" distB="0" distL="114300" distR="114300" simplePos="0" relativeHeight="251658258" behindDoc="0" locked="0" layoutInCell="1" allowOverlap="1" wp14:anchorId="4AFB5271" wp14:editId="0D81EABC">
                      <wp:simplePos x="0" y="0"/>
                      <wp:positionH relativeFrom="column">
                        <wp:posOffset>-27940</wp:posOffset>
                      </wp:positionH>
                      <wp:positionV relativeFrom="paragraph">
                        <wp:posOffset>885512</wp:posOffset>
                      </wp:positionV>
                      <wp:extent cx="3254375" cy="266065"/>
                      <wp:effectExtent l="57150" t="38100" r="79375" b="95885"/>
                      <wp:wrapNone/>
                      <wp:docPr id="1442950754" name="Rectangle 1442950754"/>
                      <wp:cNvGraphicFramePr/>
                      <a:graphic xmlns:a="http://schemas.openxmlformats.org/drawingml/2006/main">
                        <a:graphicData uri="http://schemas.microsoft.com/office/word/2010/wordprocessingShape">
                          <wps:wsp>
                            <wps:cNvSpPr/>
                            <wps:spPr>
                              <a:xfrm>
                                <a:off x="0" y="0"/>
                                <a:ext cx="3254375" cy="266065"/>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242E5321" w14:textId="77777777" w:rsidR="00516EED" w:rsidRDefault="00516EED" w:rsidP="005B224A">
                                  <w:pPr>
                                    <w:jc w:val="center"/>
                                  </w:pPr>
                                  <w:r>
                                    <w:t xml:space="preserve">Funded Kindergarten specific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B5271" id="Rectangle 1442950754" o:spid="_x0000_s1026" style="position:absolute;left:0;text-align:left;margin-left:-2.2pt;margin-top:69.75pt;width:256.25pt;height:20.9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" fillcolor="#f4ff5a [1622]" strokecolor="#9faa00 [3046]">
                      <v:fill color2="#fbffcd [502]" rotate="t" angle="180" colors="0 #f3ff99;22938f #f5feb9;1 #fcffe3" focus="100%" type="gradient"/>
                      <v:shadow on="t" color="black" opacity="24903f" origin=",.5" offset="0,.55556mm"/>
                      <v:textbox>
                        <w:txbxContent>
                          <w:p w14:paraId="242E5321" w14:textId="77777777" w:rsidR="00516EED" w:rsidRDefault="00516EED" w:rsidP="005B224A">
                            <w:pPr>
                              <w:jc w:val="center"/>
                            </w:pPr>
                            <w:r>
                              <w:t xml:space="preserve">Funded Kindergarten specific </w:t>
                            </w:r>
                          </w:p>
                        </w:txbxContent>
                      </v:textbox>
                    </v:rect>
                  </w:pict>
                </mc:Fallback>
              </mc:AlternateContent>
            </w:r>
            <w:r w:rsidRPr="00DD6C1B">
              <w:t xml:space="preserve">Investigating the availability of extra assistance, such as Kindergarten Inclusion Support </w:t>
            </w:r>
            <w:r w:rsidR="00C53469" w:rsidRPr="00DD6C1B">
              <w:t xml:space="preserve">(VIC) </w:t>
            </w:r>
            <w:r w:rsidRPr="00DD6C1B">
              <w:rPr>
                <w:rStyle w:val="RefertoSourceDefinitionsAttachmentChar"/>
              </w:rPr>
              <w:t xml:space="preserve">(refer to Definitions) </w:t>
            </w:r>
            <w:r w:rsidRPr="00DD6C1B">
              <w:t xml:space="preserve">or training, by contacting the regional Preschool Field Officer </w:t>
            </w:r>
            <w:r w:rsidRPr="00DD6C1B">
              <w:rPr>
                <w:rStyle w:val="RefertoSourceDefinitionsAttachmentChar"/>
              </w:rPr>
              <w:t>(refer to Definitions)</w:t>
            </w:r>
            <w:r w:rsidRPr="00DD6C1B">
              <w:t>, specialist children’s services officers from DE or other agencies working with the child</w:t>
            </w:r>
            <w:r w:rsidR="00532C4E" w:rsidRPr="00DD6C1B">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6C47BA0" w14:textId="79320AA3" w:rsidR="00516EED" w:rsidRDefault="00516EED"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AC78B81" w14:textId="31F6F84B"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43FC0A8" w14:textId="1C020A46"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CCEE357"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7F4798B" w14:textId="77777777" w:rsidR="00516EED" w:rsidRDefault="00516EED" w:rsidP="00FB3013">
            <w:pPr>
              <w:pStyle w:val="Tick"/>
              <w:framePr w:hSpace="0" w:wrap="auto" w:vAnchor="margin" w:hAnchor="text" w:xAlign="left" w:yAlign="inline"/>
            </w:pPr>
          </w:p>
        </w:tc>
      </w:tr>
      <w:tr w:rsidR="00516EED" w14:paraId="22EC4698" w14:textId="77777777" w:rsidTr="004348A6">
        <w:trPr>
          <w:trHeight w:val="2117"/>
        </w:trPr>
        <w:tc>
          <w:tcPr>
            <w:tcW w:w="5499" w:type="dxa"/>
            <w:tcBorders>
              <w:top w:val="single" w:sz="4" w:space="0" w:color="B6BD37"/>
              <w:left w:val="single" w:sz="4" w:space="0" w:color="B6BD37"/>
              <w:bottom w:val="single" w:sz="4" w:space="0" w:color="B6BD37"/>
              <w:right w:val="single" w:sz="4" w:space="0" w:color="B6BD37"/>
            </w:tcBorders>
          </w:tcPr>
          <w:p w14:paraId="0EC416F9" w14:textId="26DB807A" w:rsidR="002124BE" w:rsidRPr="002124BE" w:rsidRDefault="00516EED" w:rsidP="002124BE">
            <w:pPr>
              <w:pStyle w:val="ListParagraph"/>
              <w:framePr w:hSpace="0" w:wrap="auto" w:vAnchor="margin" w:hAnchor="text" w:xAlign="left" w:yAlign="inline"/>
            </w:pPr>
            <w:r>
              <w:rPr>
                <w:noProof/>
              </w:rPr>
              <mc:AlternateContent>
                <mc:Choice Requires="wps">
                  <w:drawing>
                    <wp:anchor distT="0" distB="0" distL="114300" distR="114300" simplePos="0" relativeHeight="251658259" behindDoc="0" locked="0" layoutInCell="1" allowOverlap="1" wp14:anchorId="2B429EF2" wp14:editId="617B1DE9">
                      <wp:simplePos x="0" y="0"/>
                      <wp:positionH relativeFrom="column">
                        <wp:posOffset>8890</wp:posOffset>
                      </wp:positionH>
                      <wp:positionV relativeFrom="paragraph">
                        <wp:posOffset>907415</wp:posOffset>
                      </wp:positionV>
                      <wp:extent cx="3328416" cy="283769"/>
                      <wp:effectExtent l="57150" t="38100" r="81915" b="97790"/>
                      <wp:wrapNone/>
                      <wp:docPr id="1605203668" name="Rectangle 1605203668"/>
                      <wp:cNvGraphicFramePr/>
                      <a:graphic xmlns:a="http://schemas.openxmlformats.org/drawingml/2006/main">
                        <a:graphicData uri="http://schemas.microsoft.com/office/word/2010/wordprocessingShape">
                          <wps:wsp>
                            <wps:cNvSpPr/>
                            <wps:spPr>
                              <a:xfrm>
                                <a:off x="0" y="0"/>
                                <a:ext cx="3328416" cy="283769"/>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47176EF8" w14:textId="5F572D2B" w:rsidR="00516EED" w:rsidRDefault="00532C4E" w:rsidP="005B224A">
                                  <w:pPr>
                                    <w:jc w:val="center"/>
                                  </w:pPr>
                                  <w:r w:rsidRPr="00ED5256">
                                    <w:t>3- or 4-year-old in a funded kinder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429EF2" id="Rectangle 1605203668" o:spid="_x0000_s1027" style="position:absolute;left:0;text-align:left;margin-left:.7pt;margin-top:71.45pt;width:262.1pt;height:22.3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" fillcolor="#f4ff5a [1622]" strokecolor="#9faa00 [3046]">
                      <v:fill color2="#fbffcd [502]" rotate="t" angle="180" colors="0 #f3ff99;22938f #f5feb9;1 #fcffe3" focus="100%" type="gradient"/>
                      <v:shadow on="t" color="black" opacity="24903f" origin=",.5" offset="0,.55556mm"/>
                      <v:textbox>
                        <w:txbxContent>
                          <w:p w14:paraId="47176EF8" w14:textId="5F572D2B" w:rsidR="00516EED" w:rsidRDefault="00532C4E" w:rsidP="005B224A">
                            <w:pPr>
                              <w:jc w:val="center"/>
                            </w:pPr>
                            <w:r w:rsidRPr="00ED5256">
                              <w:t>3- or 4-year-old in a funded kinder</w:t>
                            </w:r>
                          </w:p>
                        </w:txbxContent>
                      </v:textbox>
                    </v:rect>
                  </w:pict>
                </mc:Fallback>
              </mc:AlternateContent>
            </w:r>
            <w:r w:rsidR="002124BE" w:rsidRPr="002124BE">
              <w:t xml:space="preserve">Investigating the availability of additional assistance such as the Inclusion Support Program </w:t>
            </w:r>
            <w:r w:rsidR="002124BE" w:rsidRPr="00DD6C1B">
              <w:rPr>
                <w:rStyle w:val="RefertoSourceDefinitionsAttachmentChar"/>
                <w:iCs/>
              </w:rPr>
              <w:t>(refer to Definitions)</w:t>
            </w:r>
            <w:r w:rsidR="002124BE" w:rsidRPr="002124BE">
              <w:rPr>
                <w:i/>
                <w:iCs/>
              </w:rPr>
              <w:t xml:space="preserve"> </w:t>
            </w:r>
          </w:p>
          <w:p w14:paraId="5E9FDADC" w14:textId="1682AA16" w:rsidR="003C18D9" w:rsidRPr="00204E80" w:rsidRDefault="002124BE" w:rsidP="00DD6C1B">
            <w:pPr>
              <w:pStyle w:val="ListParagraph"/>
              <w:framePr w:hSpace="0" w:wrap="auto" w:vAnchor="margin" w:hAnchor="text" w:xAlign="left" w:yAlign="inline"/>
              <w:numPr>
                <w:ilvl w:val="0"/>
                <w:numId w:val="0"/>
              </w:numPr>
              <w:ind w:left="601"/>
            </w:pPr>
            <w:r w:rsidRPr="002124BE">
              <w:t>to increase the capacity of educators and ensure the inclusion of all children by contacting their regional Inclusion Agency</w:t>
            </w:r>
            <w:r w:rsidR="00DD6C1B">
              <w:t>.</w:t>
            </w:r>
            <w:r w:rsidRPr="002124BE">
              <w:t xml:space="preserve"> </w:t>
            </w:r>
            <w:r w:rsidRPr="00DD6C1B">
              <w:rPr>
                <w:rStyle w:val="RefertoSourceDefinitionsAttachmentChar"/>
                <w:iCs/>
              </w:rPr>
              <w:t xml:space="preserve">(refer to Sources)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59C1BBD" w14:textId="03194B23" w:rsidR="00516EED" w:rsidRDefault="001520E7"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0E0F821" w14:textId="5A334EE1" w:rsidR="00516EED"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19BD4FF" w14:textId="4E17F4E5" w:rsidR="00516EED"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246E74C"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5240BFB" w14:textId="77777777" w:rsidR="00516EED" w:rsidRDefault="00516EED" w:rsidP="00FB3013">
            <w:pPr>
              <w:pStyle w:val="Tick"/>
              <w:framePr w:hSpace="0" w:wrap="auto" w:vAnchor="margin" w:hAnchor="text" w:xAlign="left" w:yAlign="inline"/>
            </w:pPr>
          </w:p>
        </w:tc>
      </w:tr>
      <w:tr w:rsidR="00516EED" w14:paraId="59936295" w14:textId="77777777" w:rsidTr="004348A6">
        <w:trPr>
          <w:trHeight w:val="699"/>
        </w:trPr>
        <w:tc>
          <w:tcPr>
            <w:tcW w:w="5499" w:type="dxa"/>
            <w:tcBorders>
              <w:top w:val="single" w:sz="4" w:space="0" w:color="B6BD37"/>
              <w:left w:val="single" w:sz="4" w:space="0" w:color="B6BD37"/>
              <w:bottom w:val="single" w:sz="4" w:space="0" w:color="B6BD37"/>
              <w:right w:val="single" w:sz="4" w:space="0" w:color="B6BD37"/>
            </w:tcBorders>
          </w:tcPr>
          <w:p w14:paraId="484B66F1" w14:textId="4539C84C" w:rsidR="00516EED" w:rsidRDefault="00516EED" w:rsidP="00AF3575">
            <w:pPr>
              <w:pStyle w:val="ListParagraph"/>
              <w:framePr w:hSpace="0" w:wrap="auto" w:vAnchor="margin" w:hAnchor="text" w:xAlign="left" w:yAlign="inline"/>
            </w:pPr>
            <w:r>
              <w:t>E</w:t>
            </w:r>
            <w:r w:rsidRPr="00A36356">
              <w:t>nsuring that additional resources are sourced, if required, to implement a behaviour guidance plan</w:t>
            </w:r>
            <w:r>
              <w:t xml:space="preserve"> </w:t>
            </w:r>
            <w:r w:rsidRPr="0049207F">
              <w:rPr>
                <w:rStyle w:val="RefertoSourceDefinitionsAttachmentChar"/>
              </w:rPr>
              <w:t>(refer to Definitions)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FB90565" w14:textId="2A69BA5B" w:rsidR="00516EED" w:rsidRDefault="001520E7"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8109F00" w14:textId="0A7C1571" w:rsidR="00516EED" w:rsidRPr="003B435F"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0B09C64" w14:textId="77777777" w:rsidR="00516EED" w:rsidRDefault="00516EED" w:rsidP="00FB3013">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26C768D" w14:textId="77777777" w:rsidR="00516EED" w:rsidRDefault="00516EED"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60CF157" w14:textId="77777777" w:rsidR="00516EED" w:rsidRDefault="00516EED" w:rsidP="00FB3013">
            <w:pPr>
              <w:pStyle w:val="Tick"/>
              <w:framePr w:hSpace="0" w:wrap="auto" w:vAnchor="margin" w:hAnchor="text" w:xAlign="left" w:yAlign="inline"/>
            </w:pPr>
          </w:p>
        </w:tc>
      </w:tr>
      <w:tr w:rsidR="008A5E7E" w14:paraId="02BDBCB7"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7684ED8E" w14:textId="1B121EE6" w:rsidR="008A5E7E" w:rsidRPr="00ED5256" w:rsidRDefault="0046496F" w:rsidP="00AF3575">
            <w:pPr>
              <w:pStyle w:val="ListParagraph"/>
              <w:framePr w:hSpace="0" w:wrap="auto" w:vAnchor="margin" w:hAnchor="text" w:xAlign="left" w:yAlign="inline"/>
            </w:pPr>
            <w:r w:rsidRPr="00ED5256">
              <w:t xml:space="preserve">Ensuring educators, staff, volunteers, students, nominated supervisors, persons in day-to-day charge, and persons with management or control complete the child safety and child protection training required for their role within the prescribed timeframes. Where required, personnel must undertake refresher training at least every two years. The service will maintain records of all required training and training completion </w:t>
            </w:r>
            <w:r w:rsidRPr="00ED5256">
              <w:rPr>
                <w:rStyle w:val="RefertoSourceDefinitionsAttachmentChar"/>
              </w:rPr>
              <w:t>(refer to Definitions and Sources).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49A5CD1" w14:textId="1FD5940D" w:rsidR="008A5E7E" w:rsidRPr="0099714D"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0E79E10" w14:textId="36A68530" w:rsidR="008A5E7E" w:rsidRPr="003B435F"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0A78104" w14:textId="5ABC3C49" w:rsidR="008A5E7E"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50D2894" w14:textId="0397F97B" w:rsidR="008A5E7E" w:rsidRDefault="008A5E7E"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4DAA375" w14:textId="771C7EB5" w:rsidR="008A5E7E" w:rsidRDefault="00E01204" w:rsidP="00FB3013">
            <w:pPr>
              <w:pStyle w:val="Tick"/>
              <w:framePr w:hSpace="0" w:wrap="auto" w:vAnchor="margin" w:hAnchor="text" w:xAlign="left" w:yAlign="inline"/>
            </w:pPr>
            <w:r>
              <w:t>√</w:t>
            </w:r>
          </w:p>
        </w:tc>
      </w:tr>
      <w:tr w:rsidR="008A5E7E" w14:paraId="08006430"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565E67AD" w14:textId="397A13D2" w:rsidR="008A5E7E" w:rsidRDefault="008A5E7E" w:rsidP="00AF3575">
            <w:pPr>
              <w:pStyle w:val="ListParagraph"/>
              <w:framePr w:hSpace="0" w:wrap="auto" w:vAnchor="margin" w:hAnchor="text" w:xAlign="left" w:yAlign="inline"/>
            </w:pPr>
            <w:r>
              <w:t>I</w:t>
            </w:r>
            <w:r w:rsidRPr="00EF6A37">
              <w:t xml:space="preserve">nforming educators/staff of </w:t>
            </w:r>
            <w:r>
              <w:t xml:space="preserve">concerns, </w:t>
            </w:r>
            <w:r w:rsidRPr="00EF6A37">
              <w:t>events or incidents that may impact on their child’s behaviour at the service (e.g. moving house, relationship issues, a new sibling)</w:t>
            </w:r>
            <w:r>
              <w:t xml:space="preserve"> </w:t>
            </w:r>
            <w:r w:rsidRPr="00A2776E">
              <w:rPr>
                <w:rFonts w:ascii="TheSansB W6 SemiBold" w:eastAsiaTheme="minorHAnsi" w:hAnsi="TheSansB W6 SemiBold" w:cstheme="minorBidi"/>
                <w:i/>
                <w:color w:val="548DD4" w:themeColor="text2" w:themeTint="99"/>
                <w:lang w:eastAsia="en-US"/>
              </w:rPr>
              <w:t xml:space="preserve">(Child Safe Standard </w:t>
            </w:r>
            <w:r>
              <w:rPr>
                <w:rFonts w:ascii="TheSansB W6 SemiBold" w:eastAsiaTheme="minorHAnsi" w:hAnsi="TheSansB W6 SemiBold" w:cstheme="minorBidi"/>
                <w:i/>
                <w:color w:val="548DD4" w:themeColor="text2" w:themeTint="99"/>
                <w:lang w:eastAsia="en-US"/>
              </w:rPr>
              <w:t>4 – 4.1</w:t>
            </w:r>
            <w:r w:rsidRPr="00A2776E">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EBC4CE2" w14:textId="77777777" w:rsidR="008A5E7E" w:rsidRPr="0099714D" w:rsidRDefault="008A5E7E"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8DE6FAB" w14:textId="77777777" w:rsidR="008A5E7E" w:rsidRPr="003B435F" w:rsidRDefault="008A5E7E"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86EA673" w14:textId="77777777" w:rsidR="008A5E7E" w:rsidRDefault="008A5E7E" w:rsidP="00FB3013">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7F44D83" w14:textId="7E310BC3" w:rsidR="008A5E7E"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24E7C39" w14:textId="77777777" w:rsidR="008A5E7E" w:rsidRDefault="008A5E7E" w:rsidP="00FB3013">
            <w:pPr>
              <w:pStyle w:val="Tick"/>
              <w:framePr w:hSpace="0" w:wrap="auto" w:vAnchor="margin" w:hAnchor="text" w:xAlign="left" w:yAlign="inline"/>
            </w:pPr>
          </w:p>
        </w:tc>
      </w:tr>
      <w:tr w:rsidR="008A5E7E" w14:paraId="0CD29B0D"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05E2DF79" w14:textId="607EDC2D" w:rsidR="008A5E7E" w:rsidRDefault="008A5E7E" w:rsidP="00AF3575">
            <w:pPr>
              <w:pStyle w:val="ListParagraph"/>
              <w:framePr w:hSpace="0" w:wrap="auto" w:vAnchor="margin" w:hAnchor="text" w:xAlign="left" w:yAlign="inline"/>
            </w:pPr>
            <w:r w:rsidRPr="000123AB">
              <w:t xml:space="preserve">Building and maintaining a workplace environment and culture that </w:t>
            </w:r>
            <w:r>
              <w:t>is committed to being</w:t>
            </w:r>
            <w:r w:rsidRPr="000123AB">
              <w:t xml:space="preserve"> free from </w:t>
            </w:r>
            <w:r>
              <w:t>behaviour</w:t>
            </w:r>
            <w:r w:rsidRPr="000123AB">
              <w:t xml:space="preserve"> aggression</w:t>
            </w:r>
            <w:r>
              <w:t xml:space="preserve"> </w:t>
            </w:r>
            <w:r w:rsidRPr="00234D67">
              <w:rPr>
                <w:rStyle w:val="RefertoSourceDefinitionsAttachmentChar"/>
              </w:rPr>
              <w:t>(refer to Definitions)</w:t>
            </w:r>
            <w:r>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BA3D954" w14:textId="02776BA5" w:rsidR="008A5E7E" w:rsidRPr="0099714D"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7D56A73" w14:textId="3A9605AD" w:rsidR="008A5E7E" w:rsidRPr="003B435F"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16165DE" w14:textId="6B885693" w:rsidR="008A5E7E" w:rsidRDefault="008A5E7E" w:rsidP="00FB3013">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08DAFF2" w14:textId="449F6E79" w:rsidR="008A5E7E" w:rsidRDefault="008A5E7E"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6A39687" w14:textId="6737F6A9" w:rsidR="008A5E7E" w:rsidRDefault="008A5E7E" w:rsidP="00FB3013">
            <w:pPr>
              <w:pStyle w:val="Tick"/>
              <w:framePr w:hSpace="0" w:wrap="auto" w:vAnchor="margin" w:hAnchor="text" w:xAlign="left" w:yAlign="inline"/>
            </w:pPr>
            <w:r>
              <w:rPr>
                <w:rFonts w:ascii="Symbol" w:eastAsia="Symbol" w:hAnsi="Symbol" w:cs="Symbol"/>
              </w:rPr>
              <w:t>Ö</w:t>
            </w:r>
          </w:p>
        </w:tc>
      </w:tr>
      <w:tr w:rsidR="008A5E7E" w14:paraId="5899D5B6"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43760599" w14:textId="46131E5D" w:rsidR="008A5E7E" w:rsidRPr="000123AB" w:rsidRDefault="008A5E7E" w:rsidP="00AF3575">
            <w:pPr>
              <w:pStyle w:val="ListParagraph"/>
              <w:framePr w:hSpace="0" w:wrap="auto" w:vAnchor="margin" w:hAnchor="text" w:xAlign="left" w:yAlign="inline"/>
            </w:pPr>
            <w:r w:rsidRPr="00161F37">
              <w:t>Providing and promoting a safe work environment where staff members are not exposed to hazards and can work without risk of injury or harm</w:t>
            </w:r>
            <w:r>
              <w:t xml:space="preserve"> including behaviour aggression </w:t>
            </w:r>
            <w:r w:rsidRPr="00C7044C">
              <w:rPr>
                <w:rStyle w:val="RefertoSourceDefinitionsAttachmentChar"/>
              </w:rPr>
              <w:t>(refer to Definition)</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1C18E3C" w14:textId="766022A0" w:rsidR="008A5E7E" w:rsidRPr="0099714D"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97A4A7F" w14:textId="3D7B095D" w:rsidR="008A5E7E" w:rsidRPr="003B435F"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388B48B" w14:textId="77777777" w:rsidR="008A5E7E" w:rsidRDefault="008A5E7E" w:rsidP="00FB3013">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E82FA22" w14:textId="77777777" w:rsidR="008A5E7E" w:rsidRDefault="008A5E7E"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1C2C8AF" w14:textId="77777777" w:rsidR="008A5E7E" w:rsidRDefault="008A5E7E" w:rsidP="00FB3013">
            <w:pPr>
              <w:pStyle w:val="Tick"/>
              <w:framePr w:hSpace="0" w:wrap="auto" w:vAnchor="margin" w:hAnchor="text" w:xAlign="left" w:yAlign="inline"/>
            </w:pPr>
          </w:p>
        </w:tc>
      </w:tr>
      <w:tr w:rsidR="008A5E7E" w14:paraId="5CF6C34A" w14:textId="77777777" w:rsidTr="342513D2">
        <w:tc>
          <w:tcPr>
            <w:tcW w:w="5499" w:type="dxa"/>
            <w:tcBorders>
              <w:top w:val="single" w:sz="4" w:space="0" w:color="B6BD37"/>
              <w:left w:val="single" w:sz="4" w:space="0" w:color="B6BD37"/>
              <w:bottom w:val="single" w:sz="4" w:space="0" w:color="B6BD37"/>
              <w:right w:val="single" w:sz="4" w:space="0" w:color="B6BD37"/>
            </w:tcBorders>
          </w:tcPr>
          <w:p w14:paraId="1CFCB834" w14:textId="39596B23" w:rsidR="008A5E7E" w:rsidRPr="00161F37" w:rsidRDefault="008A5E7E" w:rsidP="00AF3575">
            <w:pPr>
              <w:pStyle w:val="ListParagraph"/>
              <w:framePr w:hSpace="0" w:wrap="auto" w:vAnchor="margin" w:hAnchor="text" w:xAlign="left" w:yAlign="inline"/>
            </w:pPr>
            <w:r w:rsidRPr="00F04AC2">
              <w:lastRenderedPageBreak/>
              <w:t>Identifying, assessing, and controlling environmental risks in each workplace to reduce the potential for harm to staff members</w:t>
            </w:r>
            <w:r>
              <w:t xml:space="preserve">, including behaviour aggression </w:t>
            </w:r>
            <w:r w:rsidRPr="00C7044C">
              <w:rPr>
                <w:rStyle w:val="RefertoSourceDefinitionsAttachmentChar"/>
              </w:rPr>
              <w:t>(refer to Definition)</w:t>
            </w:r>
            <w:r w:rsidRPr="00F04AC2">
              <w:t xml:space="preserve"> </w:t>
            </w:r>
            <w:r w:rsidRPr="00F04AC2">
              <w:rPr>
                <w:rStyle w:val="RefertoSourceDefinitionsAttachmentChar"/>
              </w:rPr>
              <w:t>(refer to Occupational Violence and Aggression Policy)</w:t>
            </w:r>
            <w:r>
              <w:rPr>
                <w:rStyle w:val="RefertoSourceDefinitionsAttachmentChar"/>
              </w:rPr>
              <w:t xml:space="preserve"> </w:t>
            </w:r>
            <w:r w:rsidRPr="00A2776E">
              <w:rPr>
                <w:rFonts w:ascii="TheSansB W6 SemiBold" w:eastAsiaTheme="minorHAnsi" w:hAnsi="TheSansB W6 SemiBold" w:cstheme="minorBidi"/>
                <w:i/>
                <w:color w:val="548DD4" w:themeColor="text2" w:themeTint="99"/>
                <w:lang w:eastAsia="en-US"/>
              </w:rPr>
              <w:t xml:space="preserve">(Child Safe Standard </w:t>
            </w:r>
            <w:r>
              <w:rPr>
                <w:rFonts w:ascii="TheSansB W6 SemiBold" w:eastAsiaTheme="minorHAnsi" w:hAnsi="TheSansB W6 SemiBold" w:cstheme="minorBidi"/>
                <w:i/>
                <w:color w:val="548DD4" w:themeColor="text2" w:themeTint="99"/>
                <w:lang w:eastAsia="en-US"/>
              </w:rPr>
              <w:t>2 – 2.5)</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6335BC3" w14:textId="3635F3B2" w:rsidR="008A5E7E" w:rsidRPr="0099714D"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B541C83" w14:textId="0792E601" w:rsidR="008A5E7E" w:rsidRPr="003B435F"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4D68ACF" w14:textId="77777777" w:rsidR="008A5E7E" w:rsidRDefault="008A5E7E" w:rsidP="00FB3013">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597EA09" w14:textId="77777777" w:rsidR="008A5E7E" w:rsidRDefault="008A5E7E"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FFA3603" w14:textId="77777777" w:rsidR="008A5E7E" w:rsidRDefault="008A5E7E" w:rsidP="00FB3013">
            <w:pPr>
              <w:pStyle w:val="Tick"/>
              <w:framePr w:hSpace="0" w:wrap="auto" w:vAnchor="margin" w:hAnchor="text" w:xAlign="left" w:yAlign="inline"/>
            </w:pPr>
          </w:p>
        </w:tc>
      </w:tr>
      <w:tr w:rsidR="008A5E7E" w14:paraId="5D20241A"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735B2B57" w14:textId="042A7319" w:rsidR="008A5E7E" w:rsidRPr="00F04AC2" w:rsidRDefault="008A5E7E" w:rsidP="00AF3575">
            <w:pPr>
              <w:pStyle w:val="ListParagraph"/>
              <w:framePr w:hSpace="0" w:wrap="auto" w:vAnchor="margin" w:hAnchor="text" w:xAlign="left" w:yAlign="inline"/>
            </w:pPr>
            <w:r w:rsidRPr="001A772B">
              <w:t xml:space="preserve">Promoting a no tolerance approach to any form of </w:t>
            </w:r>
            <w:r w:rsidRPr="00CB616B">
              <w:t xml:space="preserve">harm, including behaviour aggression </w:t>
            </w:r>
            <w:r w:rsidRPr="00CB616B">
              <w:rPr>
                <w:rStyle w:val="RefertoSourceDefinitionsAttachmentChar"/>
              </w:rPr>
              <w:t>(refer to Definition)</w:t>
            </w:r>
            <w:r w:rsidRPr="00CB616B">
              <w:rPr>
                <w:rStyle w:val="RefertoSourceDefinitionsAttachmentChar"/>
                <w:rFonts w:ascii="TheSansB W3 Light" w:hAnsi="TheSansB W3 Light"/>
              </w:rPr>
              <w:t xml:space="preserve"> </w:t>
            </w:r>
            <w:r w:rsidRPr="00CB616B">
              <w:t>against staff members (</w:t>
            </w:r>
            <w:r w:rsidRPr="00CB616B">
              <w:rPr>
                <w:rStyle w:val="PolicyNameChar"/>
              </w:rPr>
              <w:t>refer to Occupational Violence and Aggression Policy)</w:t>
            </w:r>
            <w:r w:rsidRPr="005D161B">
              <w:rPr>
                <w:rStyle w:val="PolicyNameChar"/>
              </w:rPr>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B9A9BEC" w14:textId="59435CFB" w:rsidR="008A5E7E" w:rsidRPr="0099714D"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55C7531" w14:textId="3344CD54" w:rsidR="008A5E7E" w:rsidRPr="003B435F"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708A515" w14:textId="77777777" w:rsidR="008A5E7E" w:rsidRDefault="008A5E7E" w:rsidP="00FB3013">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1B1C6A8" w14:textId="77777777" w:rsidR="008A5E7E" w:rsidRDefault="008A5E7E"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C1F056E" w14:textId="77777777" w:rsidR="008A5E7E" w:rsidRDefault="008A5E7E" w:rsidP="00FB3013">
            <w:pPr>
              <w:pStyle w:val="Tick"/>
              <w:framePr w:hSpace="0" w:wrap="auto" w:vAnchor="margin" w:hAnchor="text" w:xAlign="left" w:yAlign="inline"/>
            </w:pPr>
          </w:p>
        </w:tc>
      </w:tr>
      <w:tr w:rsidR="008A5E7E" w14:paraId="59E0C601"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3A02B2FA" w14:textId="191C9C4D" w:rsidR="008A5E7E" w:rsidRPr="001A772B" w:rsidRDefault="008A5E7E" w:rsidP="00AF3575">
            <w:pPr>
              <w:pStyle w:val="ListParagraph"/>
              <w:framePr w:hSpace="0" w:wrap="auto" w:vAnchor="margin" w:hAnchor="text" w:xAlign="left" w:yAlign="inline"/>
            </w:pPr>
            <w:r w:rsidRPr="00772087">
              <w:t>Providing training programs specific to the needs of staff, relative to the degree of risk faced within the working environment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498E635" w14:textId="7023E01B" w:rsidR="008A5E7E" w:rsidRPr="0099714D"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8C43A5F" w14:textId="3A4A6EBD" w:rsidR="008A5E7E" w:rsidRPr="003B435F"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B00346A" w14:textId="77777777" w:rsidR="008A5E7E" w:rsidRDefault="008A5E7E" w:rsidP="00FB3013">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1E7A18C" w14:textId="77777777" w:rsidR="008A5E7E" w:rsidRDefault="008A5E7E"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E2D45EF" w14:textId="77777777" w:rsidR="008A5E7E" w:rsidRDefault="008A5E7E" w:rsidP="00FB3013">
            <w:pPr>
              <w:pStyle w:val="Tick"/>
              <w:framePr w:hSpace="0" w:wrap="auto" w:vAnchor="margin" w:hAnchor="text" w:xAlign="left" w:yAlign="inline"/>
            </w:pPr>
          </w:p>
        </w:tc>
      </w:tr>
      <w:tr w:rsidR="008A5E7E" w14:paraId="3EF56349"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657E60A2" w14:textId="16B4825C" w:rsidR="008A5E7E" w:rsidRPr="00772087" w:rsidRDefault="008A5E7E" w:rsidP="00AF3575">
            <w:pPr>
              <w:pStyle w:val="ListParagraph"/>
              <w:framePr w:hSpace="0" w:wrap="auto" w:vAnchor="margin" w:hAnchor="text" w:xAlign="left" w:yAlign="inline"/>
            </w:pPr>
            <w:r w:rsidRPr="00526C72">
              <w:t xml:space="preserve">Supporting staff members to actively report all incidents and hazards related to </w:t>
            </w:r>
            <w:r w:rsidRPr="00EC2B64">
              <w:t xml:space="preserve">behaviour aggression </w:t>
            </w:r>
            <w:r w:rsidRPr="00EC2B64">
              <w:rPr>
                <w:rStyle w:val="RefertoSourceDefinitionsAttachmentChar"/>
              </w:rPr>
              <w:t>(refer to Definition)</w:t>
            </w:r>
            <w:r>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C4E045D" w14:textId="1F1611E9" w:rsidR="008A5E7E" w:rsidRPr="0099714D"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80A31A3" w14:textId="5E74637B" w:rsidR="008A5E7E" w:rsidRPr="003B435F"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A1F097D" w14:textId="77777777" w:rsidR="008A5E7E" w:rsidRDefault="008A5E7E" w:rsidP="00FB3013">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3BBE0FD" w14:textId="77777777" w:rsidR="008A5E7E" w:rsidRDefault="008A5E7E"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9B34F49" w14:textId="77777777" w:rsidR="008A5E7E" w:rsidRDefault="008A5E7E" w:rsidP="00FB3013">
            <w:pPr>
              <w:pStyle w:val="Tick"/>
              <w:framePr w:hSpace="0" w:wrap="auto" w:vAnchor="margin" w:hAnchor="text" w:xAlign="left" w:yAlign="inline"/>
            </w:pPr>
          </w:p>
        </w:tc>
      </w:tr>
      <w:tr w:rsidR="008A5E7E" w14:paraId="39E10A9E"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01E9853A" w14:textId="3364D871" w:rsidR="008A5E7E" w:rsidRPr="00526C72" w:rsidRDefault="008A5E7E" w:rsidP="00AF3575">
            <w:pPr>
              <w:pStyle w:val="ListParagraph"/>
              <w:framePr w:hSpace="0" w:wrap="auto" w:vAnchor="margin" w:hAnchor="text" w:xAlign="left" w:yAlign="inline"/>
            </w:pPr>
            <w:r w:rsidRPr="00921C09">
              <w:t xml:space="preserve">Ensuring all incidents and near misses of </w:t>
            </w:r>
            <w:r w:rsidRPr="00EC2B64">
              <w:t xml:space="preserve">behaviour </w:t>
            </w:r>
            <w:r w:rsidRPr="00921C09">
              <w:t>aggression are reporte</w:t>
            </w:r>
            <w:r w:rsidR="00802DA7">
              <w:t>d to the committee of management.</w:t>
            </w:r>
            <w:r w:rsidRPr="00921C09">
              <w:t xml:space="preserve"> External reporting to WorkSafe may also be required, in the case of notifiable incidents </w:t>
            </w:r>
            <w:r w:rsidRPr="00921C09">
              <w:rPr>
                <w:rStyle w:val="RefertoSourceDefinitionsAttachmentChar"/>
              </w:rPr>
              <w:t>(refer to Definitions)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6A8B04C" w14:textId="76FED785" w:rsidR="008A5E7E" w:rsidRPr="0099714D"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0805696" w14:textId="11CE5981" w:rsidR="008A5E7E" w:rsidRPr="003B435F"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6869688" w14:textId="0AB71160" w:rsidR="008A5E7E" w:rsidRDefault="008A5E7E" w:rsidP="00FB3013">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449914F" w14:textId="77777777" w:rsidR="008A5E7E" w:rsidRDefault="008A5E7E"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5585C7D" w14:textId="4AFEC63F" w:rsidR="008A5E7E" w:rsidRDefault="008A5E7E" w:rsidP="00FB3013">
            <w:pPr>
              <w:pStyle w:val="Tick"/>
              <w:framePr w:hSpace="0" w:wrap="auto" w:vAnchor="margin" w:hAnchor="text" w:xAlign="left" w:yAlign="inline"/>
            </w:pPr>
            <w:r>
              <w:rPr>
                <w:rFonts w:ascii="Symbol" w:eastAsia="Symbol" w:hAnsi="Symbol" w:cs="Symbol"/>
              </w:rPr>
              <w:t>Ö</w:t>
            </w:r>
          </w:p>
        </w:tc>
      </w:tr>
      <w:tr w:rsidR="008A5E7E" w14:paraId="1B0C43CE"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63CE2D7B" w14:textId="5F42FDCD" w:rsidR="008A5E7E" w:rsidRPr="00921C09" w:rsidRDefault="008A5E7E" w:rsidP="00AF3575">
            <w:pPr>
              <w:pStyle w:val="ListParagraph"/>
              <w:framePr w:hSpace="0" w:wrap="auto" w:vAnchor="margin" w:hAnchor="text" w:xAlign="left" w:yAlign="inline"/>
            </w:pPr>
            <w:r w:rsidRPr="00536860">
              <w:t>Taking appropriate action after any incidents of</w:t>
            </w:r>
            <w:r>
              <w:t xml:space="preserve"> </w:t>
            </w:r>
            <w:r w:rsidRPr="00B76596">
              <w:t xml:space="preserve">behaviour </w:t>
            </w:r>
            <w:r w:rsidRPr="00536860">
              <w:t>aggression, in terms of support, counselling and follow-up</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7B3BDEB" w14:textId="56CC9329" w:rsidR="008A5E7E" w:rsidRPr="0099714D"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589D256" w14:textId="720A143D" w:rsidR="008A5E7E" w:rsidRPr="003B435F"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35711B8" w14:textId="77777777" w:rsidR="008A5E7E" w:rsidRDefault="008A5E7E" w:rsidP="00FB3013">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E4FAFF0" w14:textId="77777777" w:rsidR="008A5E7E" w:rsidRDefault="008A5E7E"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21D59D6" w14:textId="77777777" w:rsidR="008A5E7E" w:rsidRDefault="008A5E7E" w:rsidP="00FB3013">
            <w:pPr>
              <w:pStyle w:val="Tick"/>
              <w:framePr w:hSpace="0" w:wrap="auto" w:vAnchor="margin" w:hAnchor="text" w:xAlign="left" w:yAlign="inline"/>
            </w:pPr>
          </w:p>
        </w:tc>
      </w:tr>
      <w:tr w:rsidR="008A5E7E" w14:paraId="4AB45133"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27819EBE" w14:textId="681EDEEC" w:rsidR="008A5E7E" w:rsidRDefault="008A5E7E" w:rsidP="00AF3575">
            <w:pPr>
              <w:pStyle w:val="ListParagraph"/>
              <w:framePr w:hSpace="0" w:wrap="auto" w:vAnchor="margin" w:hAnchor="text" w:xAlign="left" w:yAlign="inline"/>
            </w:pPr>
            <w:r>
              <w:t>M</w:t>
            </w:r>
            <w:r w:rsidRPr="003645A3">
              <w:t xml:space="preserve">aintaining confidentiality </w:t>
            </w:r>
            <w:r w:rsidRPr="00196FA2">
              <w:rPr>
                <w:rStyle w:val="PolicyNameChar"/>
              </w:rPr>
              <w:t>(refer to Privacy and Confidentiality Policy)</w:t>
            </w:r>
            <w:r>
              <w:rPr>
                <w:rStyle w:val="PolicyNameChar"/>
              </w:rPr>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2B3B9FD" w14:textId="2153B32A" w:rsidR="008A5E7E" w:rsidRDefault="008A5E7E"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3F2E605" w14:textId="2042DF85" w:rsidR="008A5E7E" w:rsidRPr="003B435F"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86F0FC2" w14:textId="648B14D6" w:rsidR="008A5E7E"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7BC32F6" w14:textId="31BA4861" w:rsidR="008A5E7E" w:rsidRDefault="00E01204" w:rsidP="00FB3013">
            <w:pPr>
              <w:pStyle w:val="Tick"/>
              <w:framePr w:hSpace="0" w:wrap="auto" w:vAnchor="margin" w:hAnchor="text" w:xAlign="left" w:yAlign="inline"/>
            </w:pPr>
            <w: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9FBC4A8" w14:textId="4B5C5B43" w:rsidR="008A5E7E" w:rsidRDefault="00E01204" w:rsidP="00FB3013">
            <w:pPr>
              <w:pStyle w:val="Tick"/>
              <w:framePr w:hSpace="0" w:wrap="auto" w:vAnchor="margin" w:hAnchor="text" w:xAlign="left" w:yAlign="inline"/>
            </w:pPr>
            <w:r>
              <w:t>√</w:t>
            </w:r>
          </w:p>
        </w:tc>
      </w:tr>
      <w:tr w:rsidR="002135E7" w14:paraId="026E0F3F"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4C78FF2C" w14:textId="77777777" w:rsidR="002135E7" w:rsidRPr="00ED5256" w:rsidRDefault="002135E7" w:rsidP="00AF3575">
            <w:pPr>
              <w:pStyle w:val="ListParagraph"/>
              <w:framePr w:hSpace="0" w:wrap="auto" w:vAnchor="margin" w:hAnchor="text" w:xAlign="left" w:yAlign="inline"/>
            </w:pPr>
            <w:r w:rsidRPr="00ED5256">
              <w:t xml:space="preserve">Ensuring all educators, staff, volunteers, students and contractors undertaking child-related work: </w:t>
            </w:r>
          </w:p>
          <w:p w14:paraId="60736365" w14:textId="41109389" w:rsidR="002135E7" w:rsidRPr="00ED5256" w:rsidRDefault="002135E7" w:rsidP="00AF3575">
            <w:pPr>
              <w:pStyle w:val="ListParagraph"/>
              <w:framePr w:hSpace="0" w:wrap="auto" w:vAnchor="margin" w:hAnchor="text" w:xAlign="left" w:yAlign="inline"/>
              <w:numPr>
                <w:ilvl w:val="0"/>
                <w:numId w:val="17"/>
              </w:numPr>
            </w:pPr>
            <w:r w:rsidRPr="00ED5256">
              <w:t xml:space="preserve">hold any required </w:t>
            </w:r>
            <w:r w:rsidR="00415C15" w:rsidRPr="00ED5256">
              <w:t>Working with Children Check Clearance</w:t>
            </w:r>
            <w:r w:rsidRPr="00ED5256">
              <w:t xml:space="preserve"> or VIT registration</w:t>
            </w:r>
          </w:p>
          <w:p w14:paraId="45B90450" w14:textId="77777777" w:rsidR="002135E7" w:rsidRPr="00ED5256" w:rsidRDefault="002135E7" w:rsidP="00AF3575">
            <w:pPr>
              <w:pStyle w:val="ListParagraph"/>
              <w:framePr w:hSpace="0" w:wrap="auto" w:vAnchor="margin" w:hAnchor="text" w:xAlign="left" w:yAlign="inline"/>
              <w:numPr>
                <w:ilvl w:val="0"/>
                <w:numId w:val="17"/>
              </w:numPr>
            </w:pPr>
            <w:r w:rsidRPr="00ED5256">
              <w:t>have their WWC Clearance verified prior to engagement</w:t>
            </w:r>
          </w:p>
          <w:p w14:paraId="65E75D1B" w14:textId="77777777" w:rsidR="002135E7" w:rsidRPr="00ED5256" w:rsidRDefault="002135E7" w:rsidP="00AF3575">
            <w:pPr>
              <w:pStyle w:val="ListParagraph"/>
              <w:framePr w:hSpace="0" w:wrap="auto" w:vAnchor="margin" w:hAnchor="text" w:xAlign="left" w:yAlign="inline"/>
              <w:numPr>
                <w:ilvl w:val="0"/>
                <w:numId w:val="17"/>
              </w:numPr>
            </w:pPr>
            <w:r w:rsidRPr="00ED5256">
              <w:t>are connected to the service through Working with Children Connect where required</w:t>
            </w:r>
          </w:p>
          <w:p w14:paraId="77EBD229" w14:textId="77777777" w:rsidR="002135E7" w:rsidRPr="00ED5256" w:rsidRDefault="002135E7" w:rsidP="00AF3575">
            <w:pPr>
              <w:pStyle w:val="ListParagraph"/>
              <w:framePr w:hSpace="0" w:wrap="auto" w:vAnchor="margin" w:hAnchor="text" w:xAlign="left" w:yAlign="inline"/>
              <w:numPr>
                <w:ilvl w:val="0"/>
                <w:numId w:val="17"/>
              </w:numPr>
            </w:pPr>
            <w:r w:rsidRPr="00ED5256">
              <w:t>remain suitable for child-related work throughout their engagement</w:t>
            </w:r>
          </w:p>
          <w:p w14:paraId="2CEA6AAD" w14:textId="11CA46DE" w:rsidR="002135E7" w:rsidRPr="00ED5256" w:rsidRDefault="002135E7" w:rsidP="00AF3575">
            <w:pPr>
              <w:pStyle w:val="ListParagraph"/>
              <w:framePr w:hSpace="0" w:wrap="auto" w:vAnchor="margin" w:hAnchor="text" w:xAlign="left" w:yAlign="inline"/>
              <w:numPr>
                <w:ilvl w:val="0"/>
                <w:numId w:val="17"/>
              </w:numPr>
            </w:pPr>
            <w:r w:rsidRPr="00ED5256">
              <w:t xml:space="preserve">have records updated when employment or engagement arrangements commence, cease or change </w:t>
            </w:r>
            <w:r w:rsidRPr="00ED5256">
              <w:rPr>
                <w:rStyle w:val="RefertoSourceDefinitionsAttachmentChar"/>
              </w:rPr>
              <w:t>(refer to Definitions) (refer to Sources).</w:t>
            </w:r>
          </w:p>
          <w:p w14:paraId="6D2568FD" w14:textId="77777777" w:rsidR="002135E7" w:rsidRPr="00ED5256" w:rsidRDefault="002135E7" w:rsidP="002135E7">
            <w:pPr>
              <w:ind w:left="414" w:hanging="357"/>
            </w:pP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F39A214" w14:textId="09CDF416" w:rsidR="002135E7" w:rsidRDefault="002135E7"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10BAFF4" w14:textId="3D199CE0" w:rsidR="002135E7" w:rsidRPr="00B914EE" w:rsidRDefault="002135E7" w:rsidP="00FB3013">
            <w:pPr>
              <w:pStyle w:val="Tick"/>
              <w:framePr w:hSpace="0" w:wrap="auto" w:vAnchor="margin" w:hAnchor="text" w:xAlign="left" w:yAlign="inline"/>
              <w:rPr>
                <w:rFonts w:ascii="Symbol" w:eastAsia="Symbol" w:hAnsi="Symbol" w:cs="Symbol"/>
              </w:rPr>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86A29E9" w14:textId="17C99F11" w:rsidR="002135E7" w:rsidRPr="00B14DC4"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BD6BCAA" w14:textId="5F709EC2" w:rsidR="002135E7" w:rsidRPr="00B14DC4" w:rsidRDefault="002135E7"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810AA9D" w14:textId="5DF0D8DC" w:rsidR="002135E7" w:rsidRPr="00B14DC4" w:rsidRDefault="00E01204" w:rsidP="00FB3013">
            <w:pPr>
              <w:pStyle w:val="Tick"/>
              <w:framePr w:hSpace="0" w:wrap="auto" w:vAnchor="margin" w:hAnchor="text" w:xAlign="left" w:yAlign="inline"/>
            </w:pPr>
            <w:r>
              <w:t>√</w:t>
            </w:r>
          </w:p>
        </w:tc>
      </w:tr>
      <w:tr w:rsidR="00140F59" w14:paraId="6E77BBB9" w14:textId="77777777" w:rsidTr="004348A6">
        <w:tc>
          <w:tcPr>
            <w:tcW w:w="5499" w:type="dxa"/>
            <w:tcBorders>
              <w:top w:val="single" w:sz="4" w:space="0" w:color="B6BD37"/>
              <w:left w:val="single" w:sz="4" w:space="0" w:color="B6BD37"/>
              <w:bottom w:val="single" w:sz="4" w:space="0" w:color="B6BD37"/>
              <w:right w:val="single" w:sz="4" w:space="0" w:color="B6BD37"/>
            </w:tcBorders>
          </w:tcPr>
          <w:p w14:paraId="3F280E96" w14:textId="560F1C57" w:rsidR="00140F59" w:rsidRPr="00ED5256" w:rsidRDefault="00140F59" w:rsidP="00AF3575">
            <w:pPr>
              <w:pStyle w:val="ListParagraph"/>
              <w:framePr w:hSpace="0" w:wrap="auto" w:vAnchor="margin" w:hAnchor="text" w:xAlign="left" w:yAlign="inline"/>
            </w:pPr>
            <w:r w:rsidRPr="00ED5256">
              <w:t>Monitoring co</w:t>
            </w:r>
            <w:r w:rsidR="002A51EA" w:rsidRPr="00ED5256">
              <w:t>m</w:t>
            </w:r>
            <w:r w:rsidRPr="00ED5256">
              <w:t xml:space="preserve">pletion of national Child Safety Training, Child Protection Training and any required refresher training and ensuring personnel do not undertake child-related duties unless required training obligations are met. </w:t>
            </w:r>
            <w:r w:rsidRPr="00ED5256">
              <w:rPr>
                <w:rStyle w:val="RefertoSourceDefinitionsAttachmentChar"/>
              </w:rPr>
              <w:t>(refer to Sources).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EC4768A" w14:textId="182E1F91" w:rsidR="00140F59" w:rsidRDefault="00140F59"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2049B78" w14:textId="3C7DC48F" w:rsidR="00140F59" w:rsidRDefault="00140F59" w:rsidP="00FB3013">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5CD36DE" w14:textId="062678D0" w:rsidR="00140F59" w:rsidRPr="00B14DC4" w:rsidRDefault="00E01204" w:rsidP="00FB3013">
            <w:pPr>
              <w:pStyle w:val="Tick"/>
              <w:framePr w:hSpace="0" w:wrap="auto" w:vAnchor="margin" w:hAnchor="text" w:xAlign="left" w:yAlign="inline"/>
            </w:pPr>
            <w: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CBEA82E" w14:textId="784A8F83" w:rsidR="00140F59" w:rsidRPr="00B14DC4" w:rsidRDefault="00140F59" w:rsidP="00FB3013">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946DC21" w14:textId="3D4F6A0D" w:rsidR="00140F59" w:rsidRPr="00B14DC4" w:rsidRDefault="00E01204" w:rsidP="00FB3013">
            <w:pPr>
              <w:pStyle w:val="Tick"/>
              <w:framePr w:hSpace="0" w:wrap="auto" w:vAnchor="margin" w:hAnchor="text" w:xAlign="left" w:yAlign="inline"/>
            </w:pPr>
            <w:r>
              <w:t>√</w:t>
            </w:r>
          </w:p>
        </w:tc>
      </w:tr>
    </w:tbl>
    <w:p w14:paraId="5D403DFA" w14:textId="0F8E5724" w:rsidR="003E57FD" w:rsidRDefault="00B54EE5" w:rsidP="00FB3013">
      <w:pPr>
        <w:pStyle w:val="BODYTEXTELAA"/>
      </w:pPr>
      <w:r>
        <w:rPr>
          <w:noProof/>
        </w:rPr>
        <mc:AlternateContent>
          <mc:Choice Requires="wps">
            <w:drawing>
              <wp:anchor distT="0" distB="0" distL="114300" distR="114300" simplePos="0" relativeHeight="251658242" behindDoc="0" locked="1" layoutInCell="1" allowOverlap="1" wp14:anchorId="59371F01" wp14:editId="3DBCA4BA">
                <wp:simplePos x="0" y="0"/>
                <wp:positionH relativeFrom="column">
                  <wp:posOffset>908685</wp:posOffset>
                </wp:positionH>
                <wp:positionV relativeFrom="line">
                  <wp:posOffset>222250</wp:posOffset>
                </wp:positionV>
                <wp:extent cx="5709285" cy="0"/>
                <wp:effectExtent l="0" t="0" r="0" b="0"/>
                <wp:wrapNone/>
                <wp:docPr id="11" name="Straight Connector 11"/>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BF8373E">
              <v:line id="Straight Connector 11"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margin;mso-height-relative:margin" o:spid="_x0000_s1026" strokecolor="#f69434" strokeweight="1.25pt" from="71.55pt,17.5pt" to="521.1pt,17.5pt" w14:anchorId="403FD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">
                <v:stroke dashstyle="1 1"/>
                <w10:wrap anchory="line"/>
                <w10:anchorlock/>
              </v:line>
            </w:pict>
          </mc:Fallback>
        </mc:AlternateContent>
      </w:r>
    </w:p>
    <w:p w14:paraId="195EAA22" w14:textId="33BC100B" w:rsidR="003848D7" w:rsidRDefault="003848D7" w:rsidP="00FB3013">
      <w:pPr>
        <w:pStyle w:val="BODYTEXTELAA"/>
      </w:pPr>
    </w:p>
    <w:p w14:paraId="5FB18EA6" w14:textId="3B978258" w:rsidR="00F359D9" w:rsidRDefault="00F359D9" w:rsidP="00FB3013">
      <w:pPr>
        <w:pStyle w:val="BODYTEXTELAA"/>
      </w:pPr>
    </w:p>
    <w:p w14:paraId="39BA6E44" w14:textId="115F5F11" w:rsidR="00F359D9" w:rsidRDefault="00C62AF6" w:rsidP="007343F6">
      <w:pPr>
        <w:pStyle w:val="BackgroundandLegislation"/>
      </w:pPr>
      <w:r>
        <w:rPr>
          <w:noProof/>
        </w:rPr>
        <w:lastRenderedPageBreak/>
        <w:drawing>
          <wp:anchor distT="0" distB="0" distL="114300" distR="114300" simplePos="0" relativeHeight="251658251" behindDoc="0" locked="1" layoutInCell="1" allowOverlap="1" wp14:anchorId="23B4D19E" wp14:editId="12CEB7A4">
            <wp:simplePos x="0" y="0"/>
            <wp:positionH relativeFrom="column">
              <wp:posOffset>-71120</wp:posOffset>
            </wp:positionH>
            <wp:positionV relativeFrom="line">
              <wp:posOffset>42153</wp:posOffset>
            </wp:positionV>
            <wp:extent cx="828000" cy="828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F359D9">
        <w:t xml:space="preserve">Background and </w:t>
      </w:r>
      <w:r w:rsidR="00F359D9" w:rsidRPr="002B33CE">
        <w:t>Legislation</w:t>
      </w:r>
    </w:p>
    <w:p w14:paraId="4024F920" w14:textId="72BB9851" w:rsidR="00F359D9" w:rsidRDefault="00F359D9" w:rsidP="007343F6">
      <w:pPr>
        <w:pStyle w:val="Heading2"/>
      </w:pPr>
      <w:r>
        <w:t>Background</w:t>
      </w:r>
    </w:p>
    <w:p w14:paraId="7DC2A5D5" w14:textId="777646FD" w:rsidR="00F359D9" w:rsidRDefault="00D36EA5" w:rsidP="00FB3013">
      <w:pPr>
        <w:pStyle w:val="BODYTEXTELAA"/>
      </w:pPr>
      <w:r w:rsidRPr="00D36EA5">
        <w:t>From infancy, children embark on a journey to comprehend the workings of the social world, involving the intricate process of exploring and managing emotions, behaviour, rights, and responsibilities. Educators, through positive and respectful daily interactions, contribute significantly to supporting children in regulating their behaviour. These interactions serve as a foundation for instilling a sense of interdependence and nurturing considerate citizenship in children. As a result, children acquire the confidence and skills needed to autonomously manage their behaviour, make decisions, and foster positive and effective relationships with others.</w:t>
      </w:r>
    </w:p>
    <w:p w14:paraId="25AF571F" w14:textId="77777777" w:rsidR="00C5144C" w:rsidRPr="00A41ACD" w:rsidRDefault="00C5144C" w:rsidP="00FB3013">
      <w:pPr>
        <w:pStyle w:val="BODYTEXTELAA"/>
      </w:pPr>
      <w:r w:rsidRPr="00A41ACD">
        <w:t>Connection-seeking behaviours in children may stem from age-appropriate actions, attempts to meet needs, or expressions of unmet needs or desires. Environmental factors also influence behaviour, and supportive conditions contribute to children's wellbeing. Positive adult role models support children to develop social and emotional skills, build positive relationships, and engage respectfully with others.</w:t>
      </w:r>
    </w:p>
    <w:p w14:paraId="175ED918" w14:textId="667BCAB7" w:rsidR="00D36EA5" w:rsidRDefault="00D055C1" w:rsidP="00FB3013">
      <w:pPr>
        <w:pStyle w:val="BODYTEXTELAA"/>
      </w:pPr>
      <w:r w:rsidRPr="00D055C1">
        <w:t>To guide children in learning self-regulation, it is imperative for educators to recognise that these skills evolve gradually and exist on a continuum. The application of these developing skills in children can vary based on factors such as mood, health, family circumstances, and challenging situations they encounter.</w:t>
      </w:r>
    </w:p>
    <w:p w14:paraId="67814936" w14:textId="568421B0" w:rsidR="009A2109" w:rsidRDefault="006851F9" w:rsidP="00FB3013">
      <w:pPr>
        <w:pStyle w:val="BODYTEXTELAA"/>
      </w:pPr>
      <w:r>
        <w:t xml:space="preserve">The approved provider has a duty under the </w:t>
      </w:r>
      <w:r w:rsidRPr="00521A57">
        <w:rPr>
          <w:rStyle w:val="RegulationLawChar"/>
        </w:rPr>
        <w:t>Occupational Health and Safety Act 2004</w:t>
      </w:r>
      <w:r>
        <w:t xml:space="preserve"> to eliminate risks to health and safety of workers and other persons so far as is reasonably practicable. If it is not reasonably practicable to eliminate risks, they must be minimised so far as is reasonably practicable.</w:t>
      </w:r>
      <w:r w:rsidR="009A2109">
        <w:t xml:space="preserve"> </w:t>
      </w:r>
      <w:r>
        <w:t xml:space="preserve">This means approved providers must do all that they reasonably can to manage the risk of </w:t>
      </w:r>
      <w:r w:rsidR="00253215" w:rsidRPr="0056107C">
        <w:t xml:space="preserve">behaviour </w:t>
      </w:r>
      <w:r w:rsidRPr="0056107C">
        <w:t>aggression</w:t>
      </w:r>
      <w:r>
        <w:t xml:space="preserve"> </w:t>
      </w:r>
      <w:r w:rsidR="0056107C" w:rsidRPr="0056107C">
        <w:rPr>
          <w:rStyle w:val="RefertoSourceDefinitionsAttachmentChar"/>
        </w:rPr>
        <w:t>(refer to Definitions)</w:t>
      </w:r>
      <w:r w:rsidR="0056107C">
        <w:t xml:space="preserve"> </w:t>
      </w:r>
      <w:r>
        <w:t>occurring at the workplace.</w:t>
      </w:r>
      <w:r w:rsidR="009A2109">
        <w:t xml:space="preserve"> </w:t>
      </w:r>
    </w:p>
    <w:p w14:paraId="21C16E96" w14:textId="1A07E178" w:rsidR="006851F9" w:rsidRDefault="00E829AD" w:rsidP="00FB3013">
      <w:pPr>
        <w:pStyle w:val="BODYTEXTELAA"/>
      </w:pPr>
      <w:r w:rsidRPr="00E829AD">
        <w:t xml:space="preserve">Behaviour </w:t>
      </w:r>
      <w:r w:rsidR="009A2109" w:rsidRPr="00E829AD">
        <w:t>aggression</w:t>
      </w:r>
      <w:r w:rsidR="009A2109" w:rsidRPr="009A2109">
        <w:t xml:space="preserve"> </w:t>
      </w:r>
      <w:r w:rsidRPr="00E829AD">
        <w:rPr>
          <w:rStyle w:val="RefertoSourceDefinitionsAttachmentChar"/>
        </w:rPr>
        <w:t>(refer to Definitions)</w:t>
      </w:r>
      <w:r w:rsidRPr="00E829AD">
        <w:t xml:space="preserve"> </w:t>
      </w:r>
      <w:r w:rsidR="009A2109" w:rsidRPr="009A2109">
        <w:t>can have significant short- and long- term impacts on a person’s physical and psychological (mental) health. It’s not just violent incidents like physical assault which can cause harm - being exposed to lower level but frequent forms of aggression, like yelling, name calling and challenging behaviours, can also have a lasting effect on a person’s health.</w:t>
      </w:r>
    </w:p>
    <w:p w14:paraId="2C5D335B" w14:textId="6C9ABCF5" w:rsidR="002A51EA" w:rsidRPr="002A51EA" w:rsidRDefault="002A51EA" w:rsidP="00FB3013">
      <w:pPr>
        <w:pStyle w:val="BODYTEXTELAA"/>
      </w:pPr>
      <w:r w:rsidRPr="00A41ACD">
        <w:t xml:space="preserve">All persons working or volunteering within education and care services are required to undertake Child Safety Training and Child Protection Training relevant to their role. This training supports a nationally consistent understanding of child safety, child abuse prevention, responding to safeguarding concerns and creating child-safe cultures. </w:t>
      </w:r>
      <w:r w:rsidRPr="00A41ACD">
        <w:rPr>
          <w:rStyle w:val="RefertoSourceDefinitionsAttachmentChar"/>
        </w:rPr>
        <w:t>(refer to Sources).</w:t>
      </w:r>
    </w:p>
    <w:p w14:paraId="0A094A71" w14:textId="77777777" w:rsidR="002A51EA" w:rsidRDefault="002A51EA" w:rsidP="00FB3013">
      <w:pPr>
        <w:pStyle w:val="BODYTEXTELAA"/>
      </w:pPr>
    </w:p>
    <w:p w14:paraId="2F60D23E" w14:textId="3E57C25F" w:rsidR="00F359D9" w:rsidRDefault="00F359D9" w:rsidP="008A2B89">
      <w:pPr>
        <w:pStyle w:val="BackgroundandLegislation"/>
      </w:pPr>
      <w:r>
        <w:t>Legislation and Standards</w:t>
      </w:r>
    </w:p>
    <w:p w14:paraId="306E63B9" w14:textId="4C06A41B" w:rsidR="009C7DF8" w:rsidRDefault="009C7DF8" w:rsidP="00FB3013">
      <w:pPr>
        <w:pStyle w:val="BODYTEXTELAA"/>
      </w:pPr>
      <w:r w:rsidRPr="006978C9">
        <w:t>Relevant legislation</w:t>
      </w:r>
      <w:r>
        <w:t xml:space="preserve"> and standards</w:t>
      </w:r>
      <w:r w:rsidRPr="006978C9">
        <w:t xml:space="preserve"> include but </w:t>
      </w:r>
      <w:r>
        <w:t>are not limited to:</w:t>
      </w:r>
    </w:p>
    <w:p w14:paraId="1E640477" w14:textId="0CF0F92E" w:rsidR="007F2B4F" w:rsidRPr="008A2B89" w:rsidRDefault="007F2B4F" w:rsidP="008A2B89">
      <w:pPr>
        <w:numPr>
          <w:ilvl w:val="0"/>
          <w:numId w:val="11"/>
        </w:numPr>
        <w:ind w:left="2058" w:hanging="357"/>
        <w:contextualSpacing/>
        <w:rPr>
          <w:szCs w:val="24"/>
        </w:rPr>
      </w:pPr>
      <w:r w:rsidRPr="008A2B89">
        <w:rPr>
          <w:szCs w:val="24"/>
        </w:rPr>
        <w:t>Education and Care Services National Law Act 2010</w:t>
      </w:r>
    </w:p>
    <w:p w14:paraId="7E0BF895" w14:textId="79B83CF5" w:rsidR="007F2B4F" w:rsidRPr="008A2B89" w:rsidRDefault="007F2B4F" w:rsidP="008A2B89">
      <w:pPr>
        <w:numPr>
          <w:ilvl w:val="0"/>
          <w:numId w:val="11"/>
        </w:numPr>
        <w:ind w:left="2058" w:hanging="357"/>
        <w:contextualSpacing/>
        <w:rPr>
          <w:szCs w:val="24"/>
        </w:rPr>
      </w:pPr>
      <w:r w:rsidRPr="008A2B89">
        <w:rPr>
          <w:szCs w:val="24"/>
        </w:rPr>
        <w:t>Education and Care Services National Regulations 2011</w:t>
      </w:r>
    </w:p>
    <w:p w14:paraId="2C4C648A" w14:textId="668558A0" w:rsidR="007F2B4F" w:rsidRPr="008A2B89" w:rsidRDefault="007F2B4F" w:rsidP="008A2B89">
      <w:pPr>
        <w:numPr>
          <w:ilvl w:val="0"/>
          <w:numId w:val="11"/>
        </w:numPr>
        <w:ind w:left="2058" w:hanging="357"/>
        <w:contextualSpacing/>
        <w:rPr>
          <w:szCs w:val="24"/>
        </w:rPr>
      </w:pPr>
      <w:r w:rsidRPr="008A2B89">
        <w:rPr>
          <w:szCs w:val="24"/>
        </w:rPr>
        <w:t>Equal Opportunity Act 2010 (Vic)</w:t>
      </w:r>
    </w:p>
    <w:p w14:paraId="09B9D814" w14:textId="7C4FE9A4" w:rsidR="007F2B4F" w:rsidRPr="008A2B89" w:rsidRDefault="007F2B4F" w:rsidP="008A2B89">
      <w:pPr>
        <w:numPr>
          <w:ilvl w:val="0"/>
          <w:numId w:val="11"/>
        </w:numPr>
        <w:ind w:left="2058" w:hanging="357"/>
        <w:contextualSpacing/>
        <w:rPr>
          <w:szCs w:val="24"/>
        </w:rPr>
      </w:pPr>
      <w:r w:rsidRPr="008A2B89">
        <w:rPr>
          <w:szCs w:val="24"/>
        </w:rPr>
        <w:t>National Quality Standard, Quality Area 5: Relationships with Children</w:t>
      </w:r>
    </w:p>
    <w:p w14:paraId="7B133C1D" w14:textId="3F244BE9" w:rsidR="00253A7A" w:rsidRPr="008A2B89" w:rsidRDefault="00253A7A" w:rsidP="008A2B89">
      <w:pPr>
        <w:numPr>
          <w:ilvl w:val="0"/>
          <w:numId w:val="11"/>
        </w:numPr>
        <w:ind w:left="2058" w:hanging="357"/>
        <w:contextualSpacing/>
        <w:rPr>
          <w:szCs w:val="24"/>
        </w:rPr>
      </w:pPr>
      <w:r w:rsidRPr="008A2B89">
        <w:rPr>
          <w:szCs w:val="24"/>
        </w:rPr>
        <w:t>Occupational Health and Safety Act 2004</w:t>
      </w:r>
    </w:p>
    <w:p w14:paraId="6B3909CD" w14:textId="6C3D9EAC" w:rsidR="0036054F" w:rsidRPr="008A2B89" w:rsidRDefault="00253A7A" w:rsidP="008A2B89">
      <w:pPr>
        <w:numPr>
          <w:ilvl w:val="0"/>
          <w:numId w:val="11"/>
        </w:numPr>
        <w:ind w:left="2058" w:hanging="357"/>
        <w:contextualSpacing/>
        <w:rPr>
          <w:szCs w:val="24"/>
        </w:rPr>
      </w:pPr>
      <w:r w:rsidRPr="008A2B89">
        <w:rPr>
          <w:szCs w:val="24"/>
        </w:rPr>
        <w:t>Occupational Health and Safety Regulations 2017</w:t>
      </w:r>
    </w:p>
    <w:p w14:paraId="69F0FE3F" w14:textId="5AB80493" w:rsidR="00484C9E" w:rsidRPr="008A2B89" w:rsidRDefault="00484C9E" w:rsidP="008A2B89">
      <w:pPr>
        <w:numPr>
          <w:ilvl w:val="0"/>
          <w:numId w:val="11"/>
        </w:numPr>
        <w:ind w:left="2058" w:hanging="357"/>
        <w:contextualSpacing/>
        <w:rPr>
          <w:szCs w:val="24"/>
        </w:rPr>
      </w:pPr>
      <w:r w:rsidRPr="008A2B89">
        <w:rPr>
          <w:szCs w:val="24"/>
        </w:rPr>
        <w:t xml:space="preserve">Worker Screening Act 2020 (Vic) </w:t>
      </w:r>
    </w:p>
    <w:p w14:paraId="089591D4" w14:textId="4EBC0BAB" w:rsidR="00484C9E" w:rsidRPr="008A2B89" w:rsidRDefault="00484C9E" w:rsidP="008A2B89">
      <w:pPr>
        <w:numPr>
          <w:ilvl w:val="0"/>
          <w:numId w:val="11"/>
        </w:numPr>
        <w:ind w:left="2058" w:hanging="357"/>
        <w:contextualSpacing/>
        <w:rPr>
          <w:szCs w:val="24"/>
        </w:rPr>
      </w:pPr>
      <w:r w:rsidRPr="008A2B89">
        <w:rPr>
          <w:szCs w:val="24"/>
        </w:rPr>
        <w:t>Worker Screening Regulations 2021 (Vic)</w:t>
      </w:r>
    </w:p>
    <w:p w14:paraId="399482A1" w14:textId="39B8211F" w:rsidR="00174EE2" w:rsidRPr="008A2B89" w:rsidRDefault="00174EE2" w:rsidP="008A2B89">
      <w:pPr>
        <w:numPr>
          <w:ilvl w:val="0"/>
          <w:numId w:val="11"/>
        </w:numPr>
        <w:ind w:left="2058" w:hanging="357"/>
        <w:contextualSpacing/>
        <w:rPr>
          <w:szCs w:val="24"/>
        </w:rPr>
      </w:pPr>
      <w:r w:rsidRPr="008A2B89">
        <w:rPr>
          <w:szCs w:val="24"/>
        </w:rPr>
        <w:t>Working with Children Act 2005 (Vic)</w:t>
      </w:r>
    </w:p>
    <w:p w14:paraId="4026258A" w14:textId="67DB77D4" w:rsidR="007914CC" w:rsidRDefault="007914CC" w:rsidP="00FB3013">
      <w:pPr>
        <w:pStyle w:val="BodyTextBullet1"/>
        <w:rPr>
          <w:lang w:eastAsia="en-AU"/>
        </w:rPr>
      </w:pPr>
      <w:r w:rsidRPr="000B14AF">
        <w:rPr>
          <w:noProof/>
          <w:highlight w:val="yellow"/>
        </w:rPr>
        <mc:AlternateContent>
          <mc:Choice Requires="wps">
            <w:drawing>
              <wp:anchor distT="45720" distB="45720" distL="114300" distR="114300" simplePos="0" relativeHeight="251658256" behindDoc="1" locked="0" layoutInCell="1" allowOverlap="1" wp14:anchorId="3DA1606C" wp14:editId="72AB77C6">
                <wp:simplePos x="0" y="0"/>
                <wp:positionH relativeFrom="margin">
                  <wp:posOffset>854075</wp:posOffset>
                </wp:positionH>
                <wp:positionV relativeFrom="paragraph">
                  <wp:posOffset>332105</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720"/>
                        </a:xfrm>
                        <a:prstGeom prst="roundRect">
                          <a:avLst/>
                        </a:prstGeom>
                        <a:solidFill>
                          <a:srgbClr val="94CAED"/>
                        </a:solidFill>
                        <a:ln w="9525">
                          <a:noFill/>
                          <a:miter lim="800000"/>
                          <a:headEnd/>
                          <a:tailEnd/>
                        </a:ln>
                      </wps:spPr>
                      <wps:txbx>
                        <w:txbxContent>
                          <w:p w14:paraId="3C9764A1" w14:textId="77777777" w:rsidR="002B33CE" w:rsidRDefault="002B33CE">
                            <w:r>
                              <w:t>The most current amendments to listed legislation can be found at:</w:t>
                            </w:r>
                          </w:p>
                          <w:p w14:paraId="16FC372D" w14:textId="77777777" w:rsidR="002B33CE" w:rsidRDefault="002B33CE" w:rsidP="000C5FAE">
                            <w:pPr>
                              <w:pStyle w:val="TableAttachmentTextBullet1"/>
                            </w:pPr>
                            <w:r>
                              <w:t xml:space="preserve">Victorian Legislation – Victorian Law Today: </w:t>
                            </w:r>
                            <w:hyperlink r:id="rId14" w:history="1">
                              <w:r w:rsidR="00C94FB0" w:rsidRPr="00DF2DED">
                                <w:rPr>
                                  <w:rStyle w:val="Hyperlink"/>
                                </w:rPr>
                                <w:t>www.legislation.vic.gov.au</w:t>
                              </w:r>
                            </w:hyperlink>
                          </w:p>
                          <w:p w14:paraId="64DD8626" w14:textId="77777777" w:rsidR="002B33CE" w:rsidRDefault="002B33CE" w:rsidP="000C5FAE">
                            <w:pPr>
                              <w:pStyle w:val="TableAttachmentTextBullet1"/>
                            </w:pPr>
                            <w:r>
                              <w:t xml:space="preserve">Commonwealth Legislation – Federal Register of Legislation: </w:t>
                            </w:r>
                            <w:hyperlink r:id="rId15" w:history="1">
                              <w:r w:rsidR="00C94FB0"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DA1606C" id="Text Box 2" o:spid="_x0000_s1028" style="position:absolute;left:0;text-align:left;margin-left:67.25pt;margin-top:26.15pt;width:441.75pt;height:73.6pt;z-index:-251658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" fillcolor="#94caed" stroked="f">
                <v:stroke joinstyle="miter"/>
                <v:textbox>
                  <w:txbxContent>
                    <w:p w14:paraId="3C9764A1" w14:textId="77777777" w:rsidR="002B33CE" w:rsidRDefault="002B33CE">
                      <w:r>
                        <w:t>The most current amendments to listed legislation can be found at:</w:t>
                      </w:r>
                    </w:p>
                    <w:p w14:paraId="16FC372D" w14:textId="77777777" w:rsidR="002B33CE" w:rsidRDefault="002B33CE" w:rsidP="000C5FAE">
                      <w:pPr>
                        <w:pStyle w:val="TableAttachmentTextBullet1"/>
                      </w:pPr>
                      <w:r>
                        <w:t xml:space="preserve">Victorian Legislation – Victorian Law Today: </w:t>
                      </w:r>
                      <w:hyperlink r:id="rId16" w:history="1">
                        <w:r w:rsidR="00C94FB0" w:rsidRPr="00DF2DED">
                          <w:rPr>
                            <w:rStyle w:val="Hyperlink"/>
                          </w:rPr>
                          <w:t>www.legislation.vic.gov.au</w:t>
                        </w:r>
                      </w:hyperlink>
                    </w:p>
                    <w:p w14:paraId="64DD8626" w14:textId="77777777" w:rsidR="002B33CE" w:rsidRDefault="002B33CE" w:rsidP="000C5FAE">
                      <w:pPr>
                        <w:pStyle w:val="TableAttachmentTextBullet1"/>
                      </w:pPr>
                      <w:r>
                        <w:t xml:space="preserve">Commonwealth Legislation – Federal Register of Legislation: </w:t>
                      </w:r>
                      <w:hyperlink r:id="rId17" w:history="1">
                        <w:r w:rsidR="00C94FB0" w:rsidRPr="00DF2DED">
                          <w:rPr>
                            <w:rStyle w:val="Hyperlink"/>
                          </w:rPr>
                          <w:t>www.legislation.gov.au</w:t>
                        </w:r>
                      </w:hyperlink>
                    </w:p>
                  </w:txbxContent>
                </v:textbox>
                <w10:wrap type="tight" anchorx="margin"/>
              </v:roundrect>
            </w:pict>
          </mc:Fallback>
        </mc:AlternateContent>
      </w:r>
    </w:p>
    <w:p w14:paraId="77E87D0F" w14:textId="1AC6DBB8" w:rsidR="0036054F" w:rsidRDefault="0036054F" w:rsidP="00FB3013">
      <w:pPr>
        <w:pStyle w:val="BODYTEXTELAA"/>
      </w:pPr>
    </w:p>
    <w:p w14:paraId="0CE08EA1" w14:textId="62C90967" w:rsidR="00F359D9" w:rsidRDefault="00F359D9" w:rsidP="00FB3013">
      <w:pPr>
        <w:pStyle w:val="BODYTEXTELAA"/>
      </w:pPr>
      <w:r>
        <w:rPr>
          <w:noProof/>
        </w:rPr>
        <mc:AlternateContent>
          <mc:Choice Requires="wps">
            <w:drawing>
              <wp:anchor distT="0" distB="0" distL="114300" distR="114300" simplePos="0" relativeHeight="251658243" behindDoc="0" locked="1" layoutInCell="1" allowOverlap="1" wp14:anchorId="41940A60" wp14:editId="5CACE93F">
                <wp:simplePos x="0" y="0"/>
                <wp:positionH relativeFrom="column">
                  <wp:posOffset>837565</wp:posOffset>
                </wp:positionH>
                <wp:positionV relativeFrom="paragraph">
                  <wp:posOffset>-38100</wp:posOffset>
                </wp:positionV>
                <wp:extent cx="5709285" cy="0"/>
                <wp:effectExtent l="0" t="0" r="0" b="0"/>
                <wp:wrapNone/>
                <wp:docPr id="12" name="Straight Connector 12"/>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0FB56A5">
              <v:line id="Straight Connector 12"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69434" strokeweight="1.25pt" from="65.95pt,-3pt" to="515.5pt,-3pt" w14:anchorId="0F92AA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">
                <v:stroke dashstyle="1 1"/>
                <w10:anchorlock/>
              </v:line>
            </w:pict>
          </mc:Fallback>
        </mc:AlternateContent>
      </w:r>
    </w:p>
    <w:p w14:paraId="1DCC5D3B" w14:textId="06F49C71" w:rsidR="00F359D9" w:rsidRDefault="00C62AF6" w:rsidP="007343F6">
      <w:pPr>
        <w:pStyle w:val="Definitions"/>
      </w:pPr>
      <w:r>
        <w:rPr>
          <w:noProof/>
        </w:rPr>
        <w:drawing>
          <wp:anchor distT="0" distB="0" distL="114300" distR="114300" simplePos="0" relativeHeight="251658252" behindDoc="1" locked="1" layoutInCell="1" allowOverlap="1" wp14:anchorId="6C0A899F" wp14:editId="71224D53">
            <wp:simplePos x="0" y="0"/>
            <wp:positionH relativeFrom="column">
              <wp:posOffset>-70999</wp:posOffset>
            </wp:positionH>
            <wp:positionV relativeFrom="line">
              <wp:posOffset>36195</wp:posOffset>
            </wp:positionV>
            <wp:extent cx="828000" cy="8280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8">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Definitions</w:t>
      </w:r>
    </w:p>
    <w:p w14:paraId="44215063" w14:textId="3D1B94C4" w:rsidR="007B399F" w:rsidRDefault="0013704A" w:rsidP="00FB3013">
      <w:pPr>
        <w:pStyle w:val="BODYTEXTELAA"/>
      </w:pPr>
      <w:r w:rsidRPr="003E6337">
        <w:t xml:space="preserve">The terms defined in this section relate specifically to this policy. For </w:t>
      </w:r>
      <w:r w:rsidR="006F7E88">
        <w:t xml:space="preserve">regularly </w:t>
      </w:r>
      <w:r w:rsidRPr="003E6337">
        <w:t xml:space="preserve">used terms e.g. </w:t>
      </w:r>
      <w:r>
        <w:t>A</w:t>
      </w:r>
      <w:r w:rsidRPr="003E6337">
        <w:t xml:space="preserve">pproved </w:t>
      </w:r>
      <w:r w:rsidR="00907C7D">
        <w:t>p</w:t>
      </w:r>
      <w:r w:rsidRPr="003E6337">
        <w:t xml:space="preserve">rovider, </w:t>
      </w:r>
      <w:proofErr w:type="gramStart"/>
      <w:r>
        <w:t>N</w:t>
      </w:r>
      <w:r w:rsidRPr="003E6337">
        <w:t>ominated</w:t>
      </w:r>
      <w:proofErr w:type="gramEnd"/>
      <w:r w:rsidRPr="003E6337">
        <w:t xml:space="preserve"> </w:t>
      </w:r>
      <w:r w:rsidR="00907C7D">
        <w:t>s</w:t>
      </w:r>
      <w:r w:rsidRPr="003E6337">
        <w:t xml:space="preserve">upervisor, </w:t>
      </w:r>
      <w:r w:rsidR="004E47CD">
        <w:t xml:space="preserve">Notifiable </w:t>
      </w:r>
      <w:r w:rsidR="00907C7D">
        <w:t>c</w:t>
      </w:r>
      <w:r w:rsidR="004E47CD">
        <w:t xml:space="preserve">omplaints, </w:t>
      </w:r>
      <w:proofErr w:type="gramStart"/>
      <w:r w:rsidR="004E47CD">
        <w:t>Serious</w:t>
      </w:r>
      <w:proofErr w:type="gramEnd"/>
      <w:r w:rsidR="004E47CD">
        <w:t xml:space="preserve"> </w:t>
      </w:r>
      <w:r w:rsidR="00907C7D">
        <w:t>i</w:t>
      </w:r>
      <w:r w:rsidR="004E47CD">
        <w:t xml:space="preserve">ncidents, </w:t>
      </w:r>
      <w:r w:rsidR="00F3750A">
        <w:t xml:space="preserve">Duty of </w:t>
      </w:r>
      <w:r w:rsidR="00907C7D">
        <w:t>c</w:t>
      </w:r>
      <w:r w:rsidR="00F3750A">
        <w:t xml:space="preserve">are, </w:t>
      </w:r>
      <w:r w:rsidRPr="003E6337">
        <w:t>etc. refer to</w:t>
      </w:r>
      <w:r>
        <w:t xml:space="preserve"> the</w:t>
      </w:r>
      <w:r w:rsidRPr="003E6337">
        <w:t xml:space="preserve"> </w:t>
      </w:r>
      <w:r w:rsidRPr="002B33CE">
        <w:t>Definitions</w:t>
      </w:r>
      <w:r>
        <w:t xml:space="preserve"> </w:t>
      </w:r>
      <w:r w:rsidR="006F7E88">
        <w:t>file of the PolicyWorks</w:t>
      </w:r>
      <w:r w:rsidRPr="003E6337">
        <w:t xml:space="preserve"> </w:t>
      </w:r>
      <w:r w:rsidR="006F7E88">
        <w:t>catalogue</w:t>
      </w:r>
      <w:r>
        <w:t>.</w:t>
      </w:r>
    </w:p>
    <w:p w14:paraId="60236543" w14:textId="77777777" w:rsidR="00B079D4" w:rsidRPr="00B079D4" w:rsidRDefault="00B079D4" w:rsidP="00B079D4">
      <w:pPr>
        <w:ind w:left="1276"/>
        <w:rPr>
          <w:szCs w:val="24"/>
        </w:rPr>
      </w:pPr>
      <w:r w:rsidRPr="00B079D4">
        <w:rPr>
          <w:b/>
          <w:bCs/>
          <w:szCs w:val="24"/>
        </w:rPr>
        <w:t>Behaviour Aggression</w:t>
      </w:r>
      <w:r w:rsidRPr="00B079D4">
        <w:rPr>
          <w:szCs w:val="24"/>
        </w:rPr>
        <w:t>: involves incidents in which a staff member is physical or verbally abused or assaulted by a child in their care. This definition covers a broad range of actions and behaviours that can create a risk to the health and safety of employees and other persons in the workplace.</w:t>
      </w:r>
    </w:p>
    <w:p w14:paraId="48F0AF1B" w14:textId="77777777" w:rsidR="00B079D4" w:rsidRPr="00B079D4" w:rsidRDefault="00B079D4" w:rsidP="00B079D4">
      <w:pPr>
        <w:ind w:left="1276"/>
        <w:rPr>
          <w:szCs w:val="24"/>
        </w:rPr>
      </w:pPr>
      <w:r w:rsidRPr="00B079D4">
        <w:rPr>
          <w:szCs w:val="24"/>
        </w:rPr>
        <w:t>Examples of behaviour aggression can include, but not limited to:</w:t>
      </w:r>
    </w:p>
    <w:p w14:paraId="547A6AA3" w14:textId="77777777" w:rsidR="00B079D4" w:rsidRPr="00B079D4" w:rsidRDefault="00B079D4" w:rsidP="00B079D4">
      <w:pPr>
        <w:numPr>
          <w:ilvl w:val="0"/>
          <w:numId w:val="11"/>
        </w:numPr>
        <w:ind w:left="2058" w:hanging="357"/>
        <w:contextualSpacing/>
        <w:rPr>
          <w:szCs w:val="24"/>
        </w:rPr>
      </w:pPr>
      <w:r w:rsidRPr="00B079D4">
        <w:rPr>
          <w:szCs w:val="24"/>
        </w:rPr>
        <w:t>biting, spitting, scratching, hitting, kicking, choking</w:t>
      </w:r>
    </w:p>
    <w:p w14:paraId="7759C228" w14:textId="77777777" w:rsidR="00B079D4" w:rsidRPr="00B079D4" w:rsidRDefault="00B079D4" w:rsidP="00B079D4">
      <w:pPr>
        <w:numPr>
          <w:ilvl w:val="0"/>
          <w:numId w:val="11"/>
        </w:numPr>
        <w:ind w:left="2058" w:hanging="357"/>
        <w:contextualSpacing/>
        <w:rPr>
          <w:szCs w:val="24"/>
        </w:rPr>
      </w:pPr>
      <w:r w:rsidRPr="00B079D4">
        <w:rPr>
          <w:szCs w:val="24"/>
        </w:rPr>
        <w:t>pushing, shoving, tripping, grabbing, slapping</w:t>
      </w:r>
    </w:p>
    <w:p w14:paraId="497A7BA8" w14:textId="77777777" w:rsidR="00B079D4" w:rsidRPr="00B079D4" w:rsidRDefault="00B079D4" w:rsidP="00B079D4">
      <w:pPr>
        <w:numPr>
          <w:ilvl w:val="0"/>
          <w:numId w:val="11"/>
        </w:numPr>
        <w:ind w:left="2058" w:hanging="357"/>
        <w:contextualSpacing/>
        <w:rPr>
          <w:szCs w:val="24"/>
        </w:rPr>
      </w:pPr>
      <w:r w:rsidRPr="00B079D4">
        <w:rPr>
          <w:szCs w:val="24"/>
        </w:rPr>
        <w:t xml:space="preserve">screaming, punching, swearing  </w:t>
      </w:r>
    </w:p>
    <w:p w14:paraId="2266E31C" w14:textId="3CB3E154" w:rsidR="00B079D4" w:rsidRPr="00B079D4" w:rsidRDefault="00B079D4" w:rsidP="00B079D4">
      <w:pPr>
        <w:numPr>
          <w:ilvl w:val="0"/>
          <w:numId w:val="11"/>
        </w:numPr>
        <w:ind w:left="2058" w:hanging="357"/>
        <w:contextualSpacing/>
        <w:rPr>
          <w:szCs w:val="24"/>
        </w:rPr>
      </w:pPr>
      <w:r w:rsidRPr="00B079D4">
        <w:rPr>
          <w:szCs w:val="24"/>
        </w:rPr>
        <w:t>throwing objects</w:t>
      </w:r>
      <w:r w:rsidR="006A38F5">
        <w:rPr>
          <w:szCs w:val="24"/>
        </w:rPr>
        <w:t>.</w:t>
      </w:r>
    </w:p>
    <w:p w14:paraId="1D4D813E" w14:textId="260D2E03" w:rsidR="00011E18" w:rsidRPr="00861D28" w:rsidRDefault="00011E18" w:rsidP="00FB3013">
      <w:pPr>
        <w:pStyle w:val="BODYTEXTELAA"/>
      </w:pPr>
      <w:r>
        <w:rPr>
          <w:b/>
          <w:bCs/>
        </w:rPr>
        <w:t>Behaviour guidance:</w:t>
      </w:r>
      <w:r w:rsidRPr="00CD5ECE">
        <w:t xml:space="preserve"> a means of assisting children </w:t>
      </w:r>
      <w:r>
        <w:t xml:space="preserve">in positive and effective ways to help children gain understanding and learn skills that will help them learn to manage their own behaviour. </w:t>
      </w:r>
    </w:p>
    <w:p w14:paraId="4163F3CD" w14:textId="77777777" w:rsidR="00011E18" w:rsidRDefault="00011E18" w:rsidP="00FB3013">
      <w:pPr>
        <w:pStyle w:val="BODYTEXTELAA"/>
      </w:pPr>
      <w:r w:rsidRPr="00DC0D1C">
        <w:rPr>
          <w:b/>
          <w:bCs/>
        </w:rPr>
        <w:t>Behaviour guidance plan:</w:t>
      </w:r>
      <w:r>
        <w:t xml:space="preserve"> A plan that documents strategies to assist an educator in guiding a child with diagnosed behavioural difficulties or challenging behaviours to self-manage their behaviour. The plan is developed in consultation with the nominated supervisor, early childhood teachers, educators, parents/guardians and families, and other professional support agencies as applicable.</w:t>
      </w:r>
    </w:p>
    <w:p w14:paraId="5FF569AF" w14:textId="77777777" w:rsidR="00011E18" w:rsidRDefault="00011E18" w:rsidP="00FB3013">
      <w:pPr>
        <w:pStyle w:val="BODYTEXTELAA"/>
      </w:pPr>
      <w:r w:rsidRPr="00C1331D">
        <w:rPr>
          <w:b/>
          <w:bCs/>
        </w:rPr>
        <w:t>Challenging behaviour:</w:t>
      </w:r>
      <w:r>
        <w:t xml:space="preserve"> behaviour that can be described as:</w:t>
      </w:r>
    </w:p>
    <w:p w14:paraId="64E435B7" w14:textId="62AAF118" w:rsidR="00011E18" w:rsidRPr="00AC660A" w:rsidRDefault="00011E18" w:rsidP="00AC660A">
      <w:pPr>
        <w:numPr>
          <w:ilvl w:val="0"/>
          <w:numId w:val="11"/>
        </w:numPr>
        <w:ind w:left="2058" w:hanging="357"/>
        <w:contextualSpacing/>
      </w:pPr>
      <w:r w:rsidRPr="00AC660A">
        <w:t>infring</w:t>
      </w:r>
      <w:r w:rsidR="00000F98" w:rsidRPr="00AC660A">
        <w:t>ing</w:t>
      </w:r>
      <w:r w:rsidRPr="00AC660A">
        <w:t xml:space="preserve"> on the rights of others</w:t>
      </w:r>
    </w:p>
    <w:p w14:paraId="21ED90D6" w14:textId="5F5F1DC3" w:rsidR="00011E18" w:rsidRPr="00AC660A" w:rsidRDefault="00011E18" w:rsidP="00AC660A">
      <w:pPr>
        <w:numPr>
          <w:ilvl w:val="0"/>
          <w:numId w:val="11"/>
        </w:numPr>
        <w:ind w:left="2058" w:hanging="357"/>
        <w:contextualSpacing/>
      </w:pPr>
      <w:r w:rsidRPr="00AC660A">
        <w:t>disrupt</w:t>
      </w:r>
      <w:r w:rsidR="00000F98" w:rsidRPr="00AC660A">
        <w:t>ing</w:t>
      </w:r>
      <w:r w:rsidRPr="00AC660A">
        <w:t xml:space="preserve"> others or caus</w:t>
      </w:r>
      <w:r w:rsidR="00407551" w:rsidRPr="00AC660A">
        <w:t>ing</w:t>
      </w:r>
      <w:r w:rsidRPr="00AC660A">
        <w:t xml:space="preserve"> disputes between children</w:t>
      </w:r>
    </w:p>
    <w:p w14:paraId="31DA360A" w14:textId="5F05A9FD" w:rsidR="00011E18" w:rsidRPr="00AC660A" w:rsidRDefault="00011E18" w:rsidP="00AC660A">
      <w:pPr>
        <w:numPr>
          <w:ilvl w:val="0"/>
          <w:numId w:val="11"/>
        </w:numPr>
        <w:ind w:left="2058" w:hanging="357"/>
        <w:contextualSpacing/>
      </w:pPr>
      <w:r w:rsidRPr="00AC660A">
        <w:t>caus</w:t>
      </w:r>
      <w:r w:rsidR="00407551" w:rsidRPr="00AC660A">
        <w:t>ing</w:t>
      </w:r>
      <w:r w:rsidRPr="00AC660A">
        <w:t xml:space="preserve"> harm or risk to the child, other children, adults or living things</w:t>
      </w:r>
    </w:p>
    <w:p w14:paraId="1B57DE60" w14:textId="77777777" w:rsidR="00011E18" w:rsidRPr="00AC660A" w:rsidRDefault="00011E18" w:rsidP="00AC660A">
      <w:pPr>
        <w:numPr>
          <w:ilvl w:val="0"/>
          <w:numId w:val="11"/>
        </w:numPr>
        <w:ind w:left="2058" w:hanging="357"/>
        <w:contextualSpacing/>
      </w:pPr>
      <w:r w:rsidRPr="00AC660A">
        <w:t>is destructive to the environment and/or equipment</w:t>
      </w:r>
    </w:p>
    <w:p w14:paraId="14FAB9F5" w14:textId="77777777" w:rsidR="00011E18" w:rsidRPr="00AC660A" w:rsidRDefault="00011E18" w:rsidP="00AC660A">
      <w:pPr>
        <w:numPr>
          <w:ilvl w:val="0"/>
          <w:numId w:val="11"/>
        </w:numPr>
        <w:ind w:left="2058" w:hanging="357"/>
        <w:contextualSpacing/>
      </w:pPr>
      <w:r w:rsidRPr="00AC660A">
        <w:t>inhibits the child’s learning and relationship with others</w:t>
      </w:r>
    </w:p>
    <w:p w14:paraId="71BC9E81" w14:textId="0AFD1A1B" w:rsidR="00011E18" w:rsidRPr="00AC660A" w:rsidRDefault="00011E18" w:rsidP="00AC660A">
      <w:pPr>
        <w:numPr>
          <w:ilvl w:val="0"/>
          <w:numId w:val="11"/>
        </w:numPr>
        <w:ind w:left="2058" w:hanging="357"/>
        <w:contextualSpacing/>
      </w:pPr>
      <w:r w:rsidRPr="00AC660A">
        <w:t>a chi</w:t>
      </w:r>
      <w:r w:rsidR="001D14F7" w:rsidRPr="00AC660A">
        <w:t>l</w:t>
      </w:r>
      <w:r w:rsidRPr="00AC660A">
        <w:t>d presenting as shy, withdrawn or excessively passive in a way which is inhibiting their learning and/or development</w:t>
      </w:r>
      <w:r w:rsidRPr="00AC660A" w:rsidDel="00CD392E">
        <w:t xml:space="preserve"> </w:t>
      </w:r>
    </w:p>
    <w:p w14:paraId="6C19A509" w14:textId="77777777" w:rsidR="00011E18" w:rsidRPr="00AC660A" w:rsidRDefault="00011E18" w:rsidP="00AC660A">
      <w:pPr>
        <w:numPr>
          <w:ilvl w:val="0"/>
          <w:numId w:val="11"/>
        </w:numPr>
        <w:ind w:left="2058" w:hanging="357"/>
        <w:contextualSpacing/>
      </w:pPr>
      <w:r w:rsidRPr="00AC660A">
        <w:t>is inappropriate relative to the child’s developmental age and background.</w:t>
      </w:r>
    </w:p>
    <w:p w14:paraId="4EC916F7" w14:textId="01430CBB" w:rsidR="00967513" w:rsidRDefault="00242EF2" w:rsidP="00FB3013">
      <w:pPr>
        <w:pStyle w:val="BODYTEXTELAA"/>
        <w:rPr>
          <w:b/>
          <w:bCs/>
        </w:rPr>
      </w:pPr>
      <w:r w:rsidRPr="00242EF2">
        <w:rPr>
          <w:b/>
          <w:bCs/>
        </w:rPr>
        <w:t>Frightening methods of control</w:t>
      </w:r>
      <w:r>
        <w:rPr>
          <w:b/>
          <w:bCs/>
        </w:rPr>
        <w:t xml:space="preserve">: </w:t>
      </w:r>
      <w:r w:rsidR="0089566A">
        <w:t>D</w:t>
      </w:r>
      <w:r w:rsidRPr="00242EF2">
        <w:t xml:space="preserve">isciplinary or authoritative techniques that </w:t>
      </w:r>
      <w:r w:rsidR="0089566A" w:rsidRPr="00242EF2">
        <w:t>instil</w:t>
      </w:r>
      <w:r w:rsidRPr="00242EF2">
        <w:t xml:space="preserve"> fear, intimidation, or distress in individuals as a means of regulating their behaviour or actions. These methods often rely on threats, aggression, coercion, or the imposition of negative consequences that evoke fear or anxiety in the individual being controlled. Examples may include yelling, physical punishment, verbal abuse, humiliation, or any other form of coercion that induces fear or distress </w:t>
      </w:r>
      <w:proofErr w:type="gramStart"/>
      <w:r w:rsidRPr="00242EF2">
        <w:t>in order to</w:t>
      </w:r>
      <w:proofErr w:type="gramEnd"/>
      <w:r w:rsidRPr="00242EF2">
        <w:t xml:space="preserve"> manipulate behaviour. Such methods are generally considered </w:t>
      </w:r>
      <w:r w:rsidR="00A80A34" w:rsidRPr="00242EF2">
        <w:t>ha</w:t>
      </w:r>
      <w:r w:rsidR="00A80A34">
        <w:t>rm</w:t>
      </w:r>
      <w:r w:rsidR="00A80A34" w:rsidRPr="00242EF2">
        <w:t>ful</w:t>
      </w:r>
      <w:r w:rsidRPr="00242EF2">
        <w:t xml:space="preserve"> and ineffective in fostering healthy relationships and promoting positive behaviour development.</w:t>
      </w:r>
    </w:p>
    <w:p w14:paraId="5E91B8D9" w14:textId="77777777" w:rsidR="00DB5CF4" w:rsidRPr="00CB616B" w:rsidRDefault="00DB5CF4" w:rsidP="00FB3013">
      <w:pPr>
        <w:pStyle w:val="BODYTEXTELAA"/>
      </w:pPr>
      <w:r w:rsidRPr="00CB616B">
        <w:rPr>
          <w:b/>
          <w:bCs/>
        </w:rPr>
        <w:t>Inappropriate conduct:</w:t>
      </w:r>
      <w:r w:rsidRPr="00CB616B">
        <w:t xml:space="preserve"> Conduct that a reasonable person would consider inappropriate in an education and care service, </w:t>
      </w:r>
      <w:proofErr w:type="gramStart"/>
      <w:r w:rsidRPr="00CB616B">
        <w:t>taking into account</w:t>
      </w:r>
      <w:proofErr w:type="gramEnd"/>
      <w:r w:rsidRPr="00CB616B">
        <w:t xml:space="preserve"> any of the following circumstances: </w:t>
      </w:r>
    </w:p>
    <w:p w14:paraId="176D47D5" w14:textId="77777777" w:rsidR="00DB5CF4" w:rsidRPr="00AC660A" w:rsidRDefault="00DB5CF4" w:rsidP="00AC660A">
      <w:pPr>
        <w:numPr>
          <w:ilvl w:val="0"/>
          <w:numId w:val="11"/>
        </w:numPr>
        <w:ind w:left="2058" w:hanging="357"/>
        <w:contextualSpacing/>
      </w:pPr>
      <w:r w:rsidRPr="00AC660A">
        <w:t>Whether the conduct aligns with generally accepted education and care practice</w:t>
      </w:r>
    </w:p>
    <w:p w14:paraId="5669788A" w14:textId="77777777" w:rsidR="00DB5CF4" w:rsidRPr="00AC660A" w:rsidRDefault="00DB5CF4" w:rsidP="00AC660A">
      <w:pPr>
        <w:numPr>
          <w:ilvl w:val="0"/>
          <w:numId w:val="11"/>
        </w:numPr>
        <w:ind w:left="2058" w:hanging="357"/>
        <w:contextualSpacing/>
      </w:pPr>
      <w:r w:rsidRPr="00AC660A">
        <w:t>The child’s age and developmental stage</w:t>
      </w:r>
    </w:p>
    <w:p w14:paraId="27422EE2" w14:textId="77777777" w:rsidR="00DB5CF4" w:rsidRPr="00AC660A" w:rsidRDefault="00DB5CF4" w:rsidP="00AC660A">
      <w:pPr>
        <w:numPr>
          <w:ilvl w:val="0"/>
          <w:numId w:val="11"/>
        </w:numPr>
        <w:ind w:left="2058" w:hanging="357"/>
        <w:contextualSpacing/>
      </w:pPr>
      <w:r w:rsidRPr="00AC660A">
        <w:t>Whether the conduct is likely to cause or result in harm (including emotional, psychological or physical harm) or injury to a child or children</w:t>
      </w:r>
    </w:p>
    <w:p w14:paraId="310D6B65" w14:textId="77777777" w:rsidR="00DB5CF4" w:rsidRPr="00AC660A" w:rsidRDefault="00DB5CF4" w:rsidP="00AC660A">
      <w:pPr>
        <w:numPr>
          <w:ilvl w:val="0"/>
          <w:numId w:val="11"/>
        </w:numPr>
        <w:ind w:left="2058" w:hanging="357"/>
        <w:contextualSpacing/>
        <w:rPr>
          <w:szCs w:val="24"/>
        </w:rPr>
      </w:pPr>
      <w:r w:rsidRPr="00AC660A">
        <w:t>Whether the conduct is sexual, aggressive or violent.</w:t>
      </w:r>
    </w:p>
    <w:p w14:paraId="6ADDCC9E" w14:textId="77777777" w:rsidR="00DB5CF4" w:rsidRPr="00CB616B" w:rsidRDefault="00DB5CF4" w:rsidP="00FB3013">
      <w:pPr>
        <w:pStyle w:val="BODYTEXTELAA"/>
      </w:pPr>
      <w:r w:rsidRPr="00CB616B">
        <w:t xml:space="preserve">In deciding if the conduct is inappropriate, it does not matter if: </w:t>
      </w:r>
    </w:p>
    <w:p w14:paraId="59FFBBD0" w14:textId="77777777" w:rsidR="00DB5CF4" w:rsidRPr="00AC660A" w:rsidRDefault="00DB5CF4" w:rsidP="00AC660A">
      <w:pPr>
        <w:numPr>
          <w:ilvl w:val="0"/>
          <w:numId w:val="11"/>
        </w:numPr>
        <w:ind w:left="2058" w:hanging="357"/>
        <w:contextualSpacing/>
      </w:pPr>
      <w:r w:rsidRPr="00AC660A">
        <w:t xml:space="preserve">the child consented (agreed to the conduct, either by directly expressing their consent or implying consent through their actions) </w:t>
      </w:r>
    </w:p>
    <w:p w14:paraId="42D5027D" w14:textId="77777777" w:rsidR="00DB5CF4" w:rsidRPr="00AC660A" w:rsidRDefault="00DB5CF4" w:rsidP="00AC660A">
      <w:pPr>
        <w:numPr>
          <w:ilvl w:val="0"/>
          <w:numId w:val="11"/>
        </w:numPr>
        <w:ind w:left="2058" w:hanging="357"/>
        <w:contextualSpacing/>
      </w:pPr>
      <w:r w:rsidRPr="00AC660A">
        <w:t xml:space="preserve">the person subjecting the child to the conduct believes the child has consented </w:t>
      </w:r>
    </w:p>
    <w:p w14:paraId="00CD4CC8" w14:textId="77777777" w:rsidR="00DB5CF4" w:rsidRPr="00AC660A" w:rsidRDefault="00DB5CF4" w:rsidP="00AC660A">
      <w:pPr>
        <w:numPr>
          <w:ilvl w:val="0"/>
          <w:numId w:val="11"/>
        </w:numPr>
        <w:ind w:left="2058" w:hanging="357"/>
        <w:contextualSpacing/>
      </w:pPr>
      <w:r w:rsidRPr="00AC660A">
        <w:t>the person subjecting the child to the conduct is related to the child.</w:t>
      </w:r>
    </w:p>
    <w:p w14:paraId="5F074030" w14:textId="77777777" w:rsidR="00DB5CF4" w:rsidRPr="00CB616B" w:rsidRDefault="00DB5CF4" w:rsidP="00FB3013">
      <w:pPr>
        <w:pStyle w:val="BODYTEXTELAA"/>
      </w:pPr>
      <w:r w:rsidRPr="00CB616B">
        <w:lastRenderedPageBreak/>
        <w:t xml:space="preserve">Subjecting a child to inappropriate conduct can occur in </w:t>
      </w:r>
      <w:proofErr w:type="gramStart"/>
      <w:r w:rsidRPr="00CB616B">
        <w:t>a number of</w:t>
      </w:r>
      <w:proofErr w:type="gramEnd"/>
      <w:r w:rsidRPr="00CB616B">
        <w:t xml:space="preserve"> ways including, but not limited to: </w:t>
      </w:r>
    </w:p>
    <w:p w14:paraId="34365FBC" w14:textId="77777777" w:rsidR="00DB5CF4" w:rsidRPr="00AC660A" w:rsidRDefault="00DB5CF4" w:rsidP="00AC660A">
      <w:pPr>
        <w:numPr>
          <w:ilvl w:val="0"/>
          <w:numId w:val="11"/>
        </w:numPr>
        <w:ind w:left="2058" w:hanging="357"/>
        <w:contextualSpacing/>
      </w:pPr>
      <w:r w:rsidRPr="00AC660A">
        <w:t xml:space="preserve">in-person via words or behaviour, including both adult to child </w:t>
      </w:r>
      <w:proofErr w:type="gramStart"/>
      <w:r w:rsidRPr="00AC660A">
        <w:t>or</w:t>
      </w:r>
      <w:proofErr w:type="gramEnd"/>
      <w:r w:rsidRPr="00AC660A">
        <w:t xml:space="preserve"> between adults in the presence of a child/ren </w:t>
      </w:r>
    </w:p>
    <w:p w14:paraId="25037CA0" w14:textId="77777777" w:rsidR="00DB5CF4" w:rsidRPr="00AC660A" w:rsidRDefault="00DB5CF4" w:rsidP="00AC660A">
      <w:pPr>
        <w:numPr>
          <w:ilvl w:val="0"/>
          <w:numId w:val="11"/>
        </w:numPr>
        <w:ind w:left="2058" w:hanging="357"/>
        <w:contextualSpacing/>
      </w:pPr>
      <w:r w:rsidRPr="00AC660A">
        <w:t xml:space="preserve">filming and capturing images or recordings </w:t>
      </w:r>
    </w:p>
    <w:p w14:paraId="11D0CAFD" w14:textId="77777777" w:rsidR="00DB5CF4" w:rsidRPr="00AC660A" w:rsidRDefault="00DB5CF4" w:rsidP="00AC660A">
      <w:pPr>
        <w:numPr>
          <w:ilvl w:val="0"/>
          <w:numId w:val="11"/>
        </w:numPr>
        <w:ind w:left="2058" w:hanging="357"/>
        <w:contextualSpacing/>
      </w:pPr>
      <w:r w:rsidRPr="00AC660A">
        <w:t xml:space="preserve">as a single occasion or as part of a pattern over time </w:t>
      </w:r>
    </w:p>
    <w:p w14:paraId="1207FC9E" w14:textId="77777777" w:rsidR="00DB5CF4" w:rsidRPr="00AC660A" w:rsidRDefault="00DB5CF4" w:rsidP="00AC660A">
      <w:pPr>
        <w:numPr>
          <w:ilvl w:val="0"/>
          <w:numId w:val="11"/>
        </w:numPr>
        <w:ind w:left="2058" w:hanging="357"/>
        <w:contextualSpacing/>
      </w:pPr>
      <w:r w:rsidRPr="00AC660A">
        <w:t xml:space="preserve">either directly or indirectly (for example, exposure to inappropriate language or conversations, or leaving inappropriate material accessible to children) </w:t>
      </w:r>
    </w:p>
    <w:p w14:paraId="5772EF6C" w14:textId="77777777" w:rsidR="00DB5CF4" w:rsidRPr="00AC660A" w:rsidRDefault="00DB5CF4" w:rsidP="00AC660A">
      <w:pPr>
        <w:numPr>
          <w:ilvl w:val="0"/>
          <w:numId w:val="11"/>
        </w:numPr>
        <w:ind w:left="2058" w:hanging="357"/>
        <w:contextualSpacing/>
      </w:pPr>
      <w:r w:rsidRPr="00AC660A">
        <w:t xml:space="preserve">online </w:t>
      </w:r>
    </w:p>
    <w:p w14:paraId="6F57DAA6" w14:textId="77777777" w:rsidR="00DB5CF4" w:rsidRPr="00AC660A" w:rsidRDefault="00DB5CF4" w:rsidP="00AC660A">
      <w:pPr>
        <w:numPr>
          <w:ilvl w:val="0"/>
          <w:numId w:val="11"/>
        </w:numPr>
        <w:ind w:left="2058" w:hanging="357"/>
        <w:contextualSpacing/>
      </w:pPr>
      <w:r w:rsidRPr="00AC660A">
        <w:t>as an omission (for example, deliberately excluding a child).</w:t>
      </w:r>
    </w:p>
    <w:p w14:paraId="2C7B5915" w14:textId="77777777" w:rsidR="00011E18" w:rsidRDefault="00011E18" w:rsidP="00FB3013">
      <w:pPr>
        <w:pStyle w:val="BODYTEXTELAA"/>
      </w:pPr>
      <w:r>
        <w:rPr>
          <w:b/>
          <w:bCs/>
        </w:rPr>
        <w:t>Program</w:t>
      </w:r>
      <w:r w:rsidRPr="00266B40">
        <w:rPr>
          <w:b/>
          <w:bCs/>
        </w:rPr>
        <w:t xml:space="preserve"> Support </w:t>
      </w:r>
      <w:r>
        <w:rPr>
          <w:b/>
          <w:bCs/>
        </w:rPr>
        <w:t>Groups (PSG)</w:t>
      </w:r>
      <w:r w:rsidRPr="00266B40">
        <w:rPr>
          <w:b/>
          <w:bCs/>
        </w:rPr>
        <w:t>:</w:t>
      </w:r>
      <w:r>
        <w:t xml:space="preserve"> </w:t>
      </w:r>
      <w:r w:rsidRPr="00A20943">
        <w:t>A program support group brings together key people to support the inclusion of children with disability or developmental delay, or complex medical needs, from the time of enrolment at kindergarten until they move to school.</w:t>
      </w:r>
      <w:r>
        <w:t xml:space="preserve"> The group may include:</w:t>
      </w:r>
    </w:p>
    <w:p w14:paraId="13154230" w14:textId="77777777" w:rsidR="00011E18" w:rsidRPr="00AC660A" w:rsidRDefault="00011E18" w:rsidP="00AC660A">
      <w:pPr>
        <w:numPr>
          <w:ilvl w:val="0"/>
          <w:numId w:val="11"/>
        </w:numPr>
        <w:ind w:left="2058" w:hanging="357"/>
        <w:contextualSpacing/>
      </w:pPr>
      <w:r w:rsidRPr="00AC660A">
        <w:t>the early childhood teacher</w:t>
      </w:r>
    </w:p>
    <w:p w14:paraId="3198F0D3" w14:textId="7670C838" w:rsidR="00011E18" w:rsidRPr="00AC660A" w:rsidRDefault="00011E18" w:rsidP="00AC660A">
      <w:pPr>
        <w:numPr>
          <w:ilvl w:val="0"/>
          <w:numId w:val="11"/>
        </w:numPr>
        <w:ind w:left="2058" w:hanging="357"/>
        <w:contextualSpacing/>
      </w:pPr>
      <w:r w:rsidRPr="00AC660A">
        <w:t>the child’s parent/</w:t>
      </w:r>
      <w:r w:rsidR="00E563C8" w:rsidRPr="00AC660A">
        <w:t>guardian</w:t>
      </w:r>
      <w:r w:rsidRPr="00AC660A">
        <w:t>(s)</w:t>
      </w:r>
    </w:p>
    <w:p w14:paraId="535B89C5" w14:textId="77777777" w:rsidR="00011E18" w:rsidRPr="00AC660A" w:rsidRDefault="00011E18" w:rsidP="00AC660A">
      <w:pPr>
        <w:numPr>
          <w:ilvl w:val="0"/>
          <w:numId w:val="11"/>
        </w:numPr>
        <w:ind w:left="2058" w:hanging="357"/>
        <w:contextualSpacing/>
      </w:pPr>
      <w:r w:rsidRPr="00AC660A">
        <w:t>early childhood intervention professionals</w:t>
      </w:r>
    </w:p>
    <w:p w14:paraId="79C13077" w14:textId="77777777" w:rsidR="00011E18" w:rsidRPr="00AC660A" w:rsidRDefault="00011E18" w:rsidP="00AC660A">
      <w:pPr>
        <w:numPr>
          <w:ilvl w:val="0"/>
          <w:numId w:val="11"/>
        </w:numPr>
        <w:ind w:left="2058" w:hanging="357"/>
        <w:contextualSpacing/>
      </w:pPr>
      <w:r w:rsidRPr="00AC660A">
        <w:t>a preschool field officer</w:t>
      </w:r>
    </w:p>
    <w:p w14:paraId="036D46A3" w14:textId="77777777" w:rsidR="00011E18" w:rsidRPr="00AC660A" w:rsidRDefault="00011E18" w:rsidP="00AC660A">
      <w:pPr>
        <w:numPr>
          <w:ilvl w:val="0"/>
          <w:numId w:val="11"/>
        </w:numPr>
        <w:ind w:left="2058" w:hanging="357"/>
        <w:contextualSpacing/>
      </w:pPr>
      <w:r w:rsidRPr="00AC660A">
        <w:t>medical practitioners, therapists or other allied health professionals</w:t>
      </w:r>
    </w:p>
    <w:p w14:paraId="123B8301" w14:textId="5FBE053C" w:rsidR="00011E18" w:rsidRPr="00AC660A" w:rsidRDefault="00011E18" w:rsidP="00AC660A">
      <w:pPr>
        <w:numPr>
          <w:ilvl w:val="0"/>
          <w:numId w:val="11"/>
        </w:numPr>
        <w:ind w:left="2058" w:hanging="357"/>
        <w:contextualSpacing/>
      </w:pPr>
      <w:r w:rsidRPr="00AC660A">
        <w:t>a support person – if the child’s parent/</w:t>
      </w:r>
      <w:r w:rsidR="00E563C8" w:rsidRPr="00AC660A">
        <w:t>guardian</w:t>
      </w:r>
      <w:r w:rsidRPr="00AC660A">
        <w:t>(s) chooses to use one.</w:t>
      </w:r>
    </w:p>
    <w:p w14:paraId="18561934" w14:textId="790F7749" w:rsidR="003D55FD" w:rsidRDefault="003D55FD" w:rsidP="00FB3013">
      <w:pPr>
        <w:pStyle w:val="BODYTEXTELAA"/>
        <w:rPr>
          <w:rStyle w:val="Hyperlink"/>
        </w:rPr>
      </w:pPr>
      <w:r w:rsidRPr="00266B40">
        <w:rPr>
          <w:b/>
          <w:bCs/>
        </w:rPr>
        <w:t xml:space="preserve">Preschool Field Officer (PSFO) </w:t>
      </w:r>
      <w:proofErr w:type="gramStart"/>
      <w:r w:rsidRPr="00266B40">
        <w:rPr>
          <w:b/>
          <w:bCs/>
        </w:rPr>
        <w:t>Program:</w:t>
      </w:r>
      <w:proofErr w:type="gramEnd"/>
      <w:r>
        <w:t xml:space="preserve"> </w:t>
      </w:r>
      <w:r w:rsidRPr="0061646D">
        <w:t>support</w:t>
      </w:r>
      <w:r w:rsidR="00AB606C">
        <w:t>s</w:t>
      </w:r>
      <w:r w:rsidRPr="0061646D">
        <w:t xml:space="preserve"> the access and participation of children with a</w:t>
      </w:r>
      <w:r w:rsidRPr="006C5C8F">
        <w:t xml:space="preserve">dditional needs in their </w:t>
      </w:r>
      <w:r w:rsidR="007C7F58" w:rsidRPr="006C5C8F">
        <w:t xml:space="preserve">funded </w:t>
      </w:r>
      <w:r w:rsidRPr="006C5C8F">
        <w:t xml:space="preserve">kindergarten program. For more information visit: </w:t>
      </w:r>
      <w:hyperlink r:id="rId19" w:history="1">
        <w:r w:rsidRPr="006C5C8F">
          <w:rPr>
            <w:rStyle w:val="Hyperlink"/>
          </w:rPr>
          <w:t>www.education.vic.gov.au</w:t>
        </w:r>
      </w:hyperlink>
    </w:p>
    <w:p w14:paraId="6F3AF8D8" w14:textId="77777777" w:rsidR="008F21B5" w:rsidRDefault="007163CB" w:rsidP="00FB3013">
      <w:pPr>
        <w:pStyle w:val="BODYTEXTELAA"/>
      </w:pPr>
      <w:r w:rsidRPr="008F21B5">
        <w:rPr>
          <w:b/>
          <w:bCs/>
        </w:rPr>
        <w:t>School Readiness Funding (SRF)</w:t>
      </w:r>
      <w:r w:rsidR="00AB7DDD" w:rsidRPr="008F21B5">
        <w:rPr>
          <w:b/>
          <w:bCs/>
        </w:rPr>
        <w:t xml:space="preserve">: </w:t>
      </w:r>
      <w:r w:rsidR="008F21B5" w:rsidRPr="008F21B5">
        <w:t>School Readiness Funding (SRF) is a permanent and ongoing part of the Victorian kindergarten funding model. The intent of SRF is to address educational disadvantage, through building the capacity of educators and families to respond to children's learning and development in the three priority outcome areas of:</w:t>
      </w:r>
    </w:p>
    <w:p w14:paraId="28D36BFD" w14:textId="77777777" w:rsidR="009855D3" w:rsidRDefault="008F21B5" w:rsidP="00CA7DD4">
      <w:pPr>
        <w:numPr>
          <w:ilvl w:val="0"/>
          <w:numId w:val="11"/>
        </w:numPr>
        <w:ind w:left="2058" w:hanging="357"/>
        <w:contextualSpacing/>
      </w:pPr>
      <w:r w:rsidRPr="008F21B5">
        <w:t>Communication (language, literacy and numeracy)</w:t>
      </w:r>
    </w:p>
    <w:p w14:paraId="20C9A729" w14:textId="77777777" w:rsidR="009855D3" w:rsidRDefault="008F21B5" w:rsidP="00CA7DD4">
      <w:pPr>
        <w:numPr>
          <w:ilvl w:val="0"/>
          <w:numId w:val="11"/>
        </w:numPr>
        <w:ind w:left="2058" w:hanging="357"/>
        <w:contextualSpacing/>
      </w:pPr>
      <w:r w:rsidRPr="008F21B5">
        <w:t>Wellbeing (social, emotional and executive function), and</w:t>
      </w:r>
    </w:p>
    <w:p w14:paraId="5D240BBF" w14:textId="77777777" w:rsidR="00FB3013" w:rsidRDefault="008F21B5" w:rsidP="00CA7DD4">
      <w:pPr>
        <w:numPr>
          <w:ilvl w:val="0"/>
          <w:numId w:val="11"/>
        </w:numPr>
        <w:ind w:left="2058" w:hanging="357"/>
        <w:contextualSpacing/>
      </w:pPr>
      <w:r w:rsidRPr="008F21B5">
        <w:t>Access, Inclusion and Participation.</w:t>
      </w:r>
    </w:p>
    <w:p w14:paraId="7D5D3EED" w14:textId="4BA391FA" w:rsidR="00F5460F" w:rsidRPr="008F21B5" w:rsidRDefault="008F21B5" w:rsidP="00FB3013">
      <w:pPr>
        <w:pStyle w:val="BODYTEXTELAA"/>
      </w:pPr>
      <w:r w:rsidRPr="008F21B5">
        <w:t>SRF applies to funded Three-Year-Old, Four-Year-Old and Pre-Prep programs. The amount of SRF each service receives is based on the level of need of the children enrolled at their service (informed by parental occupation and education data).</w:t>
      </w:r>
    </w:p>
    <w:p w14:paraId="06A83500" w14:textId="77777777" w:rsidR="00AE516F" w:rsidRDefault="00AE516F" w:rsidP="00FB3013">
      <w:pPr>
        <w:pStyle w:val="BODYTEXTELAA"/>
      </w:pPr>
      <w:r>
        <w:rPr>
          <w:b/>
          <w:bCs/>
        </w:rPr>
        <w:t xml:space="preserve">Victorian Inclusion Support Program (ISP): </w:t>
      </w:r>
      <w:r>
        <w:t>assists children with additional needs to participate in early childhood education and care (ECEC). It does this through tailored support and funding to ECEC services.</w:t>
      </w:r>
    </w:p>
    <w:p w14:paraId="7E05FDFD" w14:textId="77777777" w:rsidR="00AE516F" w:rsidRDefault="00AE516F" w:rsidP="00FB3013">
      <w:pPr>
        <w:pStyle w:val="BODYTEXTELAA"/>
      </w:pPr>
      <w:r>
        <w:t>ISP supports services to:</w:t>
      </w:r>
    </w:p>
    <w:p w14:paraId="46EDCD91" w14:textId="77777777" w:rsidR="00AE516F" w:rsidRPr="00AC660A" w:rsidRDefault="00AE516F" w:rsidP="00AC660A">
      <w:pPr>
        <w:numPr>
          <w:ilvl w:val="0"/>
          <w:numId w:val="11"/>
        </w:numPr>
        <w:ind w:left="2058" w:hanging="357"/>
        <w:contextualSpacing/>
      </w:pPr>
      <w:r w:rsidRPr="00AC660A">
        <w:t>address barriers to inclusion</w:t>
      </w:r>
    </w:p>
    <w:p w14:paraId="2BF41ADB" w14:textId="77777777" w:rsidR="00AE516F" w:rsidRPr="00AC660A" w:rsidRDefault="00AE516F" w:rsidP="00AC660A">
      <w:pPr>
        <w:numPr>
          <w:ilvl w:val="0"/>
          <w:numId w:val="11"/>
        </w:numPr>
        <w:ind w:left="2058" w:hanging="357"/>
        <w:contextualSpacing/>
      </w:pPr>
      <w:r w:rsidRPr="00AC660A">
        <w:t>build capacity and capability to include children with additional needs</w:t>
      </w:r>
    </w:p>
    <w:p w14:paraId="4EB6FB9B" w14:textId="77777777" w:rsidR="00AE516F" w:rsidRPr="00AC660A" w:rsidRDefault="00AE516F" w:rsidP="00AC660A">
      <w:pPr>
        <w:numPr>
          <w:ilvl w:val="0"/>
          <w:numId w:val="11"/>
        </w:numPr>
        <w:ind w:left="2058" w:hanging="357"/>
        <w:contextualSpacing/>
      </w:pPr>
      <w:r w:rsidRPr="00AC660A">
        <w:t>implement quality, inclusive and equitable practices.</w:t>
      </w:r>
    </w:p>
    <w:p w14:paraId="5CDF3E0D" w14:textId="77777777" w:rsidR="00AE516F" w:rsidRDefault="00AE516F" w:rsidP="00FB3013">
      <w:pPr>
        <w:pStyle w:val="BODYTEXTELAA"/>
      </w:pPr>
      <w:r>
        <w:t>The program aims to:</w:t>
      </w:r>
    </w:p>
    <w:p w14:paraId="7B5C6344" w14:textId="77777777" w:rsidR="00AE516F" w:rsidRPr="00AC660A" w:rsidRDefault="00AE516F" w:rsidP="00AC660A">
      <w:pPr>
        <w:numPr>
          <w:ilvl w:val="0"/>
          <w:numId w:val="11"/>
        </w:numPr>
        <w:ind w:left="2058" w:hanging="357"/>
        <w:contextualSpacing/>
      </w:pPr>
      <w:r>
        <w:t>p</w:t>
      </w:r>
      <w:r w:rsidRPr="00AC660A">
        <w:t>rovide children with additional needs the opportunity to learn and develop next to their typically developing peers</w:t>
      </w:r>
    </w:p>
    <w:p w14:paraId="22593326" w14:textId="77777777" w:rsidR="00AE516F" w:rsidRPr="00AC660A" w:rsidRDefault="00AE516F" w:rsidP="00AC660A">
      <w:pPr>
        <w:numPr>
          <w:ilvl w:val="0"/>
          <w:numId w:val="11"/>
        </w:numPr>
        <w:ind w:left="2058" w:hanging="357"/>
        <w:contextualSpacing/>
        <w:rPr>
          <w:szCs w:val="24"/>
        </w:rPr>
      </w:pPr>
      <w:r w:rsidRPr="00AC660A">
        <w:t>ensure all children have genuine opportunities to access, participate and achieve positive learning outcomes. For more information visit:</w:t>
      </w:r>
      <w:r w:rsidRPr="00AC660A">
        <w:rPr>
          <w:szCs w:val="24"/>
        </w:rPr>
        <w:t xml:space="preserve"> </w:t>
      </w:r>
      <w:hyperlink r:id="rId20" w:history="1">
        <w:r w:rsidRPr="00AC660A">
          <w:rPr>
            <w:szCs w:val="24"/>
          </w:rPr>
          <w:t>Inclusion Support Program - Department of Education, Australian Government</w:t>
        </w:r>
      </w:hyperlink>
    </w:p>
    <w:p w14:paraId="3BF71CC1" w14:textId="77777777" w:rsidR="00AC660A" w:rsidRDefault="00AC660A" w:rsidP="00FB3013">
      <w:pPr>
        <w:pStyle w:val="BodyTextBullet1"/>
      </w:pPr>
    </w:p>
    <w:p w14:paraId="1A31E198" w14:textId="1DCDFF10" w:rsidR="00AE516F" w:rsidRPr="00EC4973" w:rsidRDefault="00EC4973" w:rsidP="00FB3013">
      <w:pPr>
        <w:pStyle w:val="BodyTextBullet1"/>
      </w:pPr>
      <w:r w:rsidRPr="00FE7B09">
        <w:rPr>
          <w:b/>
          <w:bCs/>
        </w:rPr>
        <w:t xml:space="preserve">Victorian Kindergarten Inclusion Support Program (KIS): </w:t>
      </w:r>
      <w:r w:rsidRPr="00FE7B09">
        <w:t>Supports funded kindergartens to plan and implement a program that is responsive to the individual abilities, interests and needs of children with a disability, developmental delay or complex medical needs.</w:t>
      </w:r>
      <w:r w:rsidRPr="00FE7B09">
        <w:rPr>
          <w:b/>
          <w:bCs/>
        </w:rPr>
        <w:t xml:space="preserve">  </w:t>
      </w:r>
      <w:r w:rsidRPr="00FE7B09">
        <w:t xml:space="preserve">Long Day Care services can apply for the </w:t>
      </w:r>
      <w:r w:rsidRPr="00FE7B09">
        <w:lastRenderedPageBreak/>
        <w:t xml:space="preserve">KIS program for their Victorian Government-funded kindergarten programs. If a KIS funded additional assistant is allocated to the kindergarten as the result of a KIS application, they will work as a member of the team delivering a kindergarten program that is inclusive of all children in the group.  The KIS funded additional assistant should not work exclusively with the child identified in the KIS package application and is above ratio requirements. Not used to meet ratio requirements. For more information visit: </w:t>
      </w:r>
      <w:hyperlink r:id="rId21" w:history="1">
        <w:r w:rsidRPr="00FE7B09">
          <w:rPr>
            <w:rStyle w:val="Hyperlink"/>
          </w:rPr>
          <w:t>https://www.vic.gov.au/kindergarten-inclusion-children-disabilities</w:t>
        </w:r>
      </w:hyperlink>
      <w:r>
        <w:t xml:space="preserve"> </w:t>
      </w:r>
    </w:p>
    <w:p w14:paraId="4BA6149C" w14:textId="69B66008" w:rsidR="006858FD" w:rsidRPr="006858FD" w:rsidRDefault="006858FD" w:rsidP="006858FD">
      <w:pPr>
        <w:ind w:left="1276"/>
        <w:rPr>
          <w:szCs w:val="24"/>
        </w:rPr>
      </w:pPr>
      <w:r w:rsidRPr="00A07730">
        <w:rPr>
          <w:b/>
          <w:bCs/>
          <w:szCs w:val="24"/>
        </w:rPr>
        <w:t xml:space="preserve">Working with Children Connect (WWC Connect): </w:t>
      </w:r>
      <w:r w:rsidRPr="00A07730">
        <w:rPr>
          <w:szCs w:val="24"/>
        </w:rPr>
        <w:t xml:space="preserve">The Social Services Regulator's online system that enables organisations to verify and connect workers undertaking child-related work, maintain workforce records and receive notifications if a person's </w:t>
      </w:r>
      <w:r w:rsidR="00415C15" w:rsidRPr="00A07730">
        <w:rPr>
          <w:szCs w:val="24"/>
        </w:rPr>
        <w:t>Working with Children Check Clearance</w:t>
      </w:r>
      <w:r w:rsidRPr="00A07730">
        <w:rPr>
          <w:szCs w:val="24"/>
        </w:rPr>
        <w:t xml:space="preserve"> status changes.</w:t>
      </w:r>
    </w:p>
    <w:p w14:paraId="2CD09D0E" w14:textId="77777777" w:rsidR="001E58BF" w:rsidRDefault="001E58BF" w:rsidP="00FB3013">
      <w:pPr>
        <w:pStyle w:val="BODYTEXTELAA"/>
      </w:pPr>
    </w:p>
    <w:p w14:paraId="57DC02F4" w14:textId="77777777" w:rsidR="007B399F" w:rsidRDefault="007B399F" w:rsidP="00FB3013">
      <w:pPr>
        <w:pStyle w:val="BODYTEXTELAA"/>
      </w:pPr>
      <w:r>
        <w:rPr>
          <w:noProof/>
        </w:rPr>
        <mc:AlternateContent>
          <mc:Choice Requires="wps">
            <w:drawing>
              <wp:anchor distT="0" distB="0" distL="114300" distR="114300" simplePos="0" relativeHeight="251658244" behindDoc="0" locked="1" layoutInCell="1" allowOverlap="1" wp14:anchorId="3B3CFF0D" wp14:editId="2E117C4D">
                <wp:simplePos x="0" y="0"/>
                <wp:positionH relativeFrom="column">
                  <wp:posOffset>821055</wp:posOffset>
                </wp:positionH>
                <wp:positionV relativeFrom="paragraph">
                  <wp:posOffset>-33655</wp:posOffset>
                </wp:positionV>
                <wp:extent cx="5709285" cy="0"/>
                <wp:effectExtent l="0" t="0" r="0" b="0"/>
                <wp:wrapNone/>
                <wp:docPr id="15" name="Straight Connector 1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042F937">
              <v:line id="Straight Connector 15"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69434" strokeweight="1.25pt" from="64.65pt,-2.65pt" to="514.2pt,-2.65pt" w14:anchorId="31C710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v:stroke dashstyle="1 1"/>
                <w10:anchorlock/>
              </v:line>
            </w:pict>
          </mc:Fallback>
        </mc:AlternateContent>
      </w:r>
    </w:p>
    <w:p w14:paraId="2E6A2D9F" w14:textId="77777777" w:rsidR="007B399F" w:rsidRDefault="00716C94" w:rsidP="007343F6">
      <w:pPr>
        <w:pStyle w:val="SourcesandRelatedPolicies"/>
      </w:pPr>
      <w:r>
        <w:rPr>
          <w:noProof/>
        </w:rPr>
        <w:drawing>
          <wp:anchor distT="0" distB="0" distL="114300" distR="114300" simplePos="0" relativeHeight="251658253" behindDoc="1" locked="0" layoutInCell="1" allowOverlap="1" wp14:anchorId="6FDA62FF" wp14:editId="2814C65A">
            <wp:simplePos x="0" y="0"/>
            <wp:positionH relativeFrom="column">
              <wp:posOffset>-53798</wp:posOffset>
            </wp:positionH>
            <wp:positionV relativeFrom="paragraph">
              <wp:posOffset>-83871</wp:posOffset>
            </wp:positionV>
            <wp:extent cx="828000" cy="8280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2">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Sources and Related Policies</w:t>
      </w:r>
    </w:p>
    <w:p w14:paraId="3A650494" w14:textId="77777777" w:rsidR="007B399F" w:rsidRDefault="007B399F" w:rsidP="007343F6">
      <w:pPr>
        <w:pStyle w:val="Heading2"/>
      </w:pPr>
      <w:r>
        <w:t>Sources</w:t>
      </w:r>
    </w:p>
    <w:p w14:paraId="55BFC1B4" w14:textId="300C470E" w:rsidR="00C83E5E" w:rsidRPr="00ED5256" w:rsidRDefault="00C83E5E" w:rsidP="001C7713">
      <w:pPr>
        <w:pStyle w:val="BodyTextBullet1"/>
        <w:numPr>
          <w:ilvl w:val="1"/>
          <w:numId w:val="31"/>
        </w:numPr>
        <w:ind w:left="2127" w:hanging="426"/>
      </w:pPr>
      <w:r w:rsidRPr="00ED5256">
        <w:t xml:space="preserve">ACECQA </w:t>
      </w:r>
      <w:hyperlink r:id="rId23" w:history="1">
        <w:r w:rsidRPr="00ED5256">
          <w:rPr>
            <w:rStyle w:val="Hyperlink"/>
          </w:rPr>
          <w:t>Child Safety Training</w:t>
        </w:r>
      </w:hyperlink>
    </w:p>
    <w:p w14:paraId="77976844" w14:textId="735317AA" w:rsidR="004D13BF" w:rsidRDefault="004D13BF" w:rsidP="001C7713">
      <w:pPr>
        <w:pStyle w:val="BodyTextBullet1"/>
        <w:numPr>
          <w:ilvl w:val="1"/>
          <w:numId w:val="31"/>
        </w:numPr>
        <w:ind w:left="2127" w:hanging="426"/>
      </w:pPr>
      <w:r w:rsidRPr="000532F2">
        <w:t>Australian Children’s Education and Care Quality Authority</w:t>
      </w:r>
      <w:r>
        <w:t xml:space="preserve"> - Planning and Strategies to Promote Positive Behaviour (Babies - 5 years): </w:t>
      </w:r>
      <w:hyperlink r:id="rId24" w:history="1">
        <w:r>
          <w:rPr>
            <w:rStyle w:val="Hyperlink"/>
          </w:rPr>
          <w:t>www.acecqa.gov.au</w:t>
        </w:r>
      </w:hyperlink>
    </w:p>
    <w:p w14:paraId="0687ED38" w14:textId="77777777" w:rsidR="004D13BF" w:rsidRDefault="004D13BF" w:rsidP="001C7713">
      <w:pPr>
        <w:pStyle w:val="BodyTextBullet1"/>
        <w:numPr>
          <w:ilvl w:val="1"/>
          <w:numId w:val="31"/>
        </w:numPr>
        <w:ind w:left="2127" w:hanging="426"/>
      </w:pPr>
      <w:r>
        <w:t>Australian Children’s Education and Care Quality Authority: S</w:t>
      </w:r>
      <w:r w:rsidRPr="00DA7710">
        <w:t xml:space="preserve">upporting children </w:t>
      </w:r>
      <w:r>
        <w:t>t</w:t>
      </w:r>
      <w:r w:rsidRPr="00DA7710">
        <w:t>o regulate their own behaviour</w:t>
      </w:r>
      <w:r>
        <w:t xml:space="preserve">: </w:t>
      </w:r>
      <w:hyperlink r:id="rId25" w:history="1">
        <w:r>
          <w:rPr>
            <w:rStyle w:val="Hyperlink"/>
          </w:rPr>
          <w:t>www.acecqa.gov.au</w:t>
        </w:r>
      </w:hyperlink>
    </w:p>
    <w:p w14:paraId="27A44234" w14:textId="77777777" w:rsidR="004D13BF" w:rsidRDefault="004D13BF" w:rsidP="001C7713">
      <w:pPr>
        <w:pStyle w:val="BodyTextBullet1"/>
        <w:numPr>
          <w:ilvl w:val="1"/>
          <w:numId w:val="31"/>
        </w:numPr>
        <w:ind w:left="2127" w:hanging="426"/>
      </w:pPr>
      <w:r w:rsidRPr="00BF11A9">
        <w:t xml:space="preserve">Belonging, Being &amp; Becoming – The Early Years Learning Framework for Australia: </w:t>
      </w:r>
      <w:hyperlink r:id="rId26" w:history="1">
        <w:r w:rsidRPr="006170B2">
          <w:rPr>
            <w:rStyle w:val="Hyperlink"/>
          </w:rPr>
          <w:t>www.acecqa.gov.au</w:t>
        </w:r>
      </w:hyperlink>
    </w:p>
    <w:p w14:paraId="638C9BF5" w14:textId="650CF311" w:rsidR="004D13BF" w:rsidRPr="00ED5256" w:rsidRDefault="004D13BF" w:rsidP="001C7713">
      <w:pPr>
        <w:pStyle w:val="BodyTextBullet1"/>
        <w:numPr>
          <w:ilvl w:val="1"/>
          <w:numId w:val="31"/>
        </w:numPr>
        <w:ind w:left="2127" w:hanging="426"/>
      </w:pPr>
      <w:r w:rsidRPr="00ED5256">
        <w:t xml:space="preserve">Child Safe Standards: </w:t>
      </w:r>
      <w:hyperlink r:id="rId27" w:history="1">
        <w:r w:rsidR="00B339FD" w:rsidRPr="00ED5256">
          <w:rPr>
            <w:rStyle w:val="Hyperlink"/>
          </w:rPr>
          <w:t>Victorian Social Services Regulator</w:t>
        </w:r>
      </w:hyperlink>
    </w:p>
    <w:p w14:paraId="2447E264" w14:textId="77777777" w:rsidR="004D13BF" w:rsidRDefault="004D13BF" w:rsidP="001C7713">
      <w:pPr>
        <w:pStyle w:val="BodyTextBullet1"/>
        <w:numPr>
          <w:ilvl w:val="1"/>
          <w:numId w:val="31"/>
        </w:numPr>
        <w:ind w:left="2127" w:hanging="426"/>
      </w:pPr>
      <w:r>
        <w:t xml:space="preserve">Department of Education - </w:t>
      </w:r>
      <w:r w:rsidRPr="006649C6">
        <w:t>Supporting children’s behaviour in early childhood services</w:t>
      </w:r>
      <w:r>
        <w:t>:</w:t>
      </w:r>
      <w:r w:rsidRPr="008C3AAF">
        <w:t xml:space="preserve"> </w:t>
      </w:r>
      <w:hyperlink r:id="rId28" w:history="1">
        <w:r>
          <w:rPr>
            <w:rStyle w:val="Hyperlink"/>
          </w:rPr>
          <w:t>www.vic.gov.au</w:t>
        </w:r>
      </w:hyperlink>
    </w:p>
    <w:p w14:paraId="74C4EEBE" w14:textId="77777777" w:rsidR="004D13BF" w:rsidRPr="00BF11A9" w:rsidRDefault="004D13BF" w:rsidP="001C7713">
      <w:pPr>
        <w:pStyle w:val="BodyTextBullet1"/>
        <w:numPr>
          <w:ilvl w:val="1"/>
          <w:numId w:val="31"/>
        </w:numPr>
        <w:ind w:left="2127" w:hanging="426"/>
      </w:pPr>
      <w:r w:rsidRPr="00BF11A9">
        <w:t xml:space="preserve">Early Childhood Australia Code of Ethics: </w:t>
      </w:r>
      <w:hyperlink r:id="rId29" w:history="1">
        <w:r w:rsidRPr="008B4AD9">
          <w:rPr>
            <w:rStyle w:val="Hyperlink"/>
          </w:rPr>
          <w:t>www.earlychildhoodaustralia.org.au</w:t>
        </w:r>
      </w:hyperlink>
    </w:p>
    <w:p w14:paraId="4207D5C0" w14:textId="77777777" w:rsidR="004D13BF" w:rsidRDefault="004D13BF" w:rsidP="001C7713">
      <w:pPr>
        <w:pStyle w:val="BodyTextBullet1"/>
        <w:numPr>
          <w:ilvl w:val="1"/>
          <w:numId w:val="31"/>
        </w:numPr>
        <w:ind w:left="2127" w:hanging="426"/>
        <w:rPr>
          <w:rStyle w:val="Hyperlink"/>
          <w:color w:val="auto"/>
          <w:u w:val="none"/>
        </w:rPr>
      </w:pPr>
      <w:r w:rsidRPr="00CA369C">
        <w:rPr>
          <w:rStyle w:val="Hyperlink"/>
          <w:color w:val="auto"/>
          <w:u w:val="none"/>
        </w:rPr>
        <w:t>Emerging Minds</w:t>
      </w:r>
      <w:r>
        <w:rPr>
          <w:rStyle w:val="Hyperlink"/>
          <w:color w:val="auto"/>
          <w:u w:val="none"/>
        </w:rPr>
        <w:t xml:space="preserve"> - </w:t>
      </w:r>
      <w:r w:rsidRPr="00057456">
        <w:rPr>
          <w:rStyle w:val="Hyperlink"/>
          <w:color w:val="auto"/>
          <w:u w:val="none"/>
        </w:rPr>
        <w:t>Supporting children in</w:t>
      </w:r>
      <w:r>
        <w:rPr>
          <w:rStyle w:val="Hyperlink"/>
          <w:color w:val="auto"/>
          <w:u w:val="none"/>
        </w:rPr>
        <w:t xml:space="preserve"> </w:t>
      </w:r>
      <w:r w:rsidRPr="00057456">
        <w:rPr>
          <w:rStyle w:val="Hyperlink"/>
          <w:color w:val="auto"/>
          <w:u w:val="none"/>
        </w:rPr>
        <w:t>families with complex</w:t>
      </w:r>
      <w:r>
        <w:rPr>
          <w:rStyle w:val="Hyperlink"/>
          <w:color w:val="auto"/>
          <w:u w:val="none"/>
        </w:rPr>
        <w:t xml:space="preserve"> </w:t>
      </w:r>
      <w:r w:rsidRPr="00057456">
        <w:rPr>
          <w:rStyle w:val="Hyperlink"/>
          <w:color w:val="auto"/>
          <w:u w:val="none"/>
        </w:rPr>
        <w:t>needs: Nine tips for</w:t>
      </w:r>
      <w:r>
        <w:rPr>
          <w:rStyle w:val="Hyperlink"/>
          <w:color w:val="auto"/>
          <w:u w:val="none"/>
        </w:rPr>
        <w:t xml:space="preserve"> </w:t>
      </w:r>
      <w:r w:rsidRPr="00057456">
        <w:rPr>
          <w:rStyle w:val="Hyperlink"/>
          <w:color w:val="auto"/>
          <w:u w:val="none"/>
        </w:rPr>
        <w:t>practitioners who feel out</w:t>
      </w:r>
      <w:r>
        <w:rPr>
          <w:rStyle w:val="Hyperlink"/>
          <w:color w:val="auto"/>
          <w:u w:val="none"/>
        </w:rPr>
        <w:t xml:space="preserve"> </w:t>
      </w:r>
      <w:r w:rsidRPr="00057456">
        <w:rPr>
          <w:rStyle w:val="Hyperlink"/>
          <w:color w:val="auto"/>
          <w:u w:val="none"/>
        </w:rPr>
        <w:t>of their depth</w:t>
      </w:r>
      <w:r>
        <w:rPr>
          <w:rStyle w:val="Hyperlink"/>
          <w:color w:val="auto"/>
          <w:u w:val="none"/>
        </w:rPr>
        <w:t xml:space="preserve">: </w:t>
      </w:r>
      <w:hyperlink r:id="rId30" w:history="1">
        <w:r>
          <w:rPr>
            <w:rStyle w:val="Hyperlink"/>
          </w:rPr>
          <w:t>www.emergingminds.com.au</w:t>
        </w:r>
      </w:hyperlink>
    </w:p>
    <w:p w14:paraId="41A001CA" w14:textId="77777777" w:rsidR="004D13BF" w:rsidRDefault="004D13BF" w:rsidP="001C7713">
      <w:pPr>
        <w:pStyle w:val="BodyTextBullet1"/>
        <w:numPr>
          <w:ilvl w:val="1"/>
          <w:numId w:val="31"/>
        </w:numPr>
        <w:ind w:left="2127" w:hanging="426"/>
      </w:pPr>
      <w:r w:rsidRPr="00BF11A9">
        <w:t>Guide to the National Quality Framework, ACECQA:</w:t>
      </w:r>
      <w:r>
        <w:t xml:space="preserve"> </w:t>
      </w:r>
      <w:hyperlink r:id="rId31" w:history="1">
        <w:r w:rsidRPr="00D162C1">
          <w:rPr>
            <w:rStyle w:val="Hyperlink"/>
          </w:rPr>
          <w:t>www.acecqa.gov.au</w:t>
        </w:r>
      </w:hyperlink>
    </w:p>
    <w:p w14:paraId="32717076" w14:textId="1D57BE6C" w:rsidR="004D13BF" w:rsidRPr="00891492" w:rsidRDefault="004D13BF" w:rsidP="001C7713">
      <w:pPr>
        <w:pStyle w:val="BodyTextBullet1"/>
        <w:numPr>
          <w:ilvl w:val="1"/>
          <w:numId w:val="31"/>
        </w:numPr>
        <w:ind w:left="2127" w:hanging="426"/>
        <w:rPr>
          <w:rStyle w:val="Hyperlink"/>
          <w:color w:val="auto"/>
          <w:u w:val="none"/>
        </w:rPr>
      </w:pPr>
      <w:r w:rsidRPr="00BF11A9">
        <w:t xml:space="preserve">Inclusion Support Program: </w:t>
      </w:r>
      <w:hyperlink r:id="rId32" w:history="1">
        <w:r w:rsidR="004917F6" w:rsidRPr="004917F6">
          <w:rPr>
            <w:rStyle w:val="Hyperlink"/>
          </w:rPr>
          <w:t>education.gov.au</w:t>
        </w:r>
      </w:hyperlink>
    </w:p>
    <w:p w14:paraId="71168F8C" w14:textId="4DB79B9E" w:rsidR="003F0161" w:rsidRPr="00ED5256" w:rsidRDefault="003F0161" w:rsidP="001C7713">
      <w:pPr>
        <w:pStyle w:val="BodyTextBullet1"/>
        <w:numPr>
          <w:ilvl w:val="1"/>
          <w:numId w:val="31"/>
        </w:numPr>
        <w:ind w:left="2127" w:hanging="426"/>
      </w:pPr>
      <w:r w:rsidRPr="00ED5256">
        <w:t xml:space="preserve">Kindergarten funding guide: </w:t>
      </w:r>
      <w:hyperlink r:id="rId33" w:history="1">
        <w:r w:rsidRPr="00ED5256">
          <w:rPr>
            <w:rStyle w:val="Hyperlink"/>
          </w:rPr>
          <w:t>vic.gov.au</w:t>
        </w:r>
      </w:hyperlink>
      <w:r w:rsidRPr="00ED5256">
        <w:t xml:space="preserve"> </w:t>
      </w:r>
    </w:p>
    <w:p w14:paraId="1475AD12" w14:textId="4823FB47" w:rsidR="006C18EB" w:rsidRPr="00ED5256" w:rsidRDefault="006C18EB" w:rsidP="001C7713">
      <w:pPr>
        <w:pStyle w:val="BodyTextBullet1"/>
        <w:numPr>
          <w:ilvl w:val="1"/>
          <w:numId w:val="31"/>
        </w:numPr>
        <w:ind w:left="2127" w:hanging="426"/>
      </w:pPr>
      <w:r w:rsidRPr="00ED5256">
        <w:t>Mandatory Child Safety Training</w:t>
      </w:r>
      <w:r w:rsidR="00263BDD" w:rsidRPr="00ED5256">
        <w:t>:</w:t>
      </w:r>
      <w:r w:rsidR="00EE1DDB" w:rsidRPr="00ED5256">
        <w:t xml:space="preserve"> </w:t>
      </w:r>
      <w:hyperlink r:id="rId34" w:history="1">
        <w:r w:rsidR="00415C15" w:rsidRPr="00ED5256">
          <w:rPr>
            <w:rStyle w:val="Hyperlink"/>
          </w:rPr>
          <w:t>Working with Children Check Clearance</w:t>
        </w:r>
        <w:r w:rsidRPr="00ED5256">
          <w:rPr>
            <w:rStyle w:val="Hyperlink"/>
          </w:rPr>
          <w:t xml:space="preserve"> holders</w:t>
        </w:r>
      </w:hyperlink>
    </w:p>
    <w:p w14:paraId="3C718270" w14:textId="3FBB08F4" w:rsidR="0027684A" w:rsidRPr="00ED5256" w:rsidRDefault="0027684A" w:rsidP="001C7713">
      <w:pPr>
        <w:pStyle w:val="BodyTextBullet1"/>
        <w:numPr>
          <w:ilvl w:val="1"/>
          <w:numId w:val="31"/>
        </w:numPr>
        <w:ind w:left="2127" w:hanging="426"/>
        <w:rPr>
          <w:lang w:eastAsia="en-AU"/>
        </w:rPr>
      </w:pPr>
      <w:r w:rsidRPr="00ED5256">
        <w:rPr>
          <w:lang w:eastAsia="en-AU"/>
        </w:rPr>
        <w:t xml:space="preserve">Social Services Regulator: </w:t>
      </w:r>
      <w:hyperlink r:id="rId35" w:history="1">
        <w:r w:rsidRPr="00ED5256">
          <w:rPr>
            <w:rStyle w:val="Hyperlink"/>
            <w:lang w:eastAsia="en-AU"/>
          </w:rPr>
          <w:t>Changes to the Working with Children Check</w:t>
        </w:r>
      </w:hyperlink>
      <w:r w:rsidRPr="00ED5256">
        <w:rPr>
          <w:lang w:eastAsia="en-AU"/>
        </w:rPr>
        <w:t xml:space="preserve"> </w:t>
      </w:r>
    </w:p>
    <w:p w14:paraId="2CB02F2C" w14:textId="13C0E123" w:rsidR="006D7526" w:rsidRPr="00ED5256" w:rsidRDefault="006D7526" w:rsidP="001C7713">
      <w:pPr>
        <w:pStyle w:val="BodyTextBullet1"/>
        <w:numPr>
          <w:ilvl w:val="1"/>
          <w:numId w:val="31"/>
        </w:numPr>
        <w:ind w:left="2127" w:hanging="426"/>
        <w:rPr>
          <w:lang w:eastAsia="en-AU"/>
        </w:rPr>
      </w:pPr>
      <w:r w:rsidRPr="00ED5256">
        <w:rPr>
          <w:lang w:eastAsia="en-AU"/>
        </w:rPr>
        <w:t xml:space="preserve">Social Services Regulator: </w:t>
      </w:r>
      <w:hyperlink r:id="rId36" w:history="1">
        <w:r w:rsidRPr="00ED5256">
          <w:rPr>
            <w:rStyle w:val="Hyperlink"/>
            <w:lang w:eastAsia="en-AU"/>
          </w:rPr>
          <w:t>Working with Children (WWC) Connect</w:t>
        </w:r>
      </w:hyperlink>
    </w:p>
    <w:p w14:paraId="63FD39CB" w14:textId="77777777" w:rsidR="004D13BF" w:rsidRDefault="004D13BF" w:rsidP="001C7713">
      <w:pPr>
        <w:pStyle w:val="BodyTextBullet1"/>
        <w:numPr>
          <w:ilvl w:val="1"/>
          <w:numId w:val="31"/>
        </w:numPr>
        <w:ind w:left="2127" w:hanging="426"/>
      </w:pPr>
      <w:r w:rsidRPr="00BF11A9">
        <w:t xml:space="preserve">United Nations Convention on the Rights of the Child: </w:t>
      </w:r>
      <w:hyperlink r:id="rId37" w:history="1">
        <w:r w:rsidRPr="0083607C">
          <w:rPr>
            <w:rStyle w:val="Hyperlink"/>
          </w:rPr>
          <w:t>www.unicef.org</w:t>
        </w:r>
      </w:hyperlink>
    </w:p>
    <w:p w14:paraId="049F00E2" w14:textId="77777777" w:rsidR="004D13BF" w:rsidRPr="00BB4198" w:rsidRDefault="004D13BF" w:rsidP="001C7713">
      <w:pPr>
        <w:pStyle w:val="BodyTextBullet1"/>
        <w:numPr>
          <w:ilvl w:val="1"/>
          <w:numId w:val="31"/>
        </w:numPr>
        <w:ind w:left="2127" w:hanging="426"/>
        <w:rPr>
          <w:rStyle w:val="Hyperlink"/>
          <w:color w:val="auto"/>
          <w:u w:val="none"/>
        </w:rPr>
      </w:pPr>
      <w:r w:rsidRPr="00BF11A9">
        <w:t>Victorian Early Years Learning and Development Framework</w:t>
      </w:r>
      <w:r>
        <w:t xml:space="preserve">: </w:t>
      </w:r>
      <w:hyperlink r:id="rId38" w:history="1">
        <w:r w:rsidRPr="00D162C1">
          <w:rPr>
            <w:rStyle w:val="Hyperlink"/>
          </w:rPr>
          <w:t>www.acecqa.gov.au</w:t>
        </w:r>
      </w:hyperlink>
    </w:p>
    <w:p w14:paraId="62F1934D" w14:textId="561FF424" w:rsidR="004D13BF" w:rsidRPr="00CA369C" w:rsidRDefault="004D13BF" w:rsidP="001C7713">
      <w:pPr>
        <w:pStyle w:val="BodyTextBullet1"/>
        <w:numPr>
          <w:ilvl w:val="1"/>
          <w:numId w:val="31"/>
        </w:numPr>
        <w:ind w:left="2127" w:hanging="426"/>
        <w:rPr>
          <w:rStyle w:val="Hyperlink"/>
          <w:color w:val="auto"/>
          <w:u w:val="none"/>
        </w:rPr>
      </w:pPr>
      <w:r w:rsidRPr="00BB4198">
        <w:t>Victorian Inclusion Agency (VIA</w:t>
      </w:r>
      <w:r w:rsidR="00F132FE">
        <w:t>C</w:t>
      </w:r>
      <w:r w:rsidRPr="00BB4198">
        <w:t xml:space="preserve">): </w:t>
      </w:r>
      <w:hyperlink r:id="rId39" w:history="1">
        <w:r w:rsidRPr="0094263D">
          <w:rPr>
            <w:rStyle w:val="Hyperlink"/>
          </w:rPr>
          <w:t>ww.viac.com.au</w:t>
        </w:r>
      </w:hyperlink>
    </w:p>
    <w:p w14:paraId="127F42BE" w14:textId="77777777" w:rsidR="000C5FAE" w:rsidRDefault="007B399F" w:rsidP="007343F6">
      <w:pPr>
        <w:pStyle w:val="Heading2"/>
      </w:pPr>
      <w:r>
        <w:t>Related Policies</w:t>
      </w:r>
    </w:p>
    <w:p w14:paraId="424B5D8F" w14:textId="77777777" w:rsidR="00383E74" w:rsidRDefault="00383E74" w:rsidP="008A2B89">
      <w:pPr>
        <w:numPr>
          <w:ilvl w:val="0"/>
          <w:numId w:val="11"/>
        </w:numPr>
        <w:ind w:left="2058" w:hanging="357"/>
        <w:contextualSpacing/>
      </w:pPr>
      <w:r>
        <w:t>Child Safe Environment and Wellbeing</w:t>
      </w:r>
    </w:p>
    <w:p w14:paraId="6050FF07" w14:textId="77777777" w:rsidR="00383E74" w:rsidRDefault="00383E74" w:rsidP="008A2B89">
      <w:pPr>
        <w:numPr>
          <w:ilvl w:val="0"/>
          <w:numId w:val="11"/>
        </w:numPr>
        <w:ind w:left="2058" w:hanging="357"/>
        <w:contextualSpacing/>
      </w:pPr>
      <w:r>
        <w:t>Code of Conduct</w:t>
      </w:r>
    </w:p>
    <w:p w14:paraId="1E54A5B5" w14:textId="77777777" w:rsidR="00383E74" w:rsidRDefault="00383E74" w:rsidP="008A2B89">
      <w:pPr>
        <w:numPr>
          <w:ilvl w:val="0"/>
          <w:numId w:val="11"/>
        </w:numPr>
        <w:ind w:left="2058" w:hanging="357"/>
        <w:contextualSpacing/>
      </w:pPr>
      <w:r>
        <w:t xml:space="preserve">Compliments and Complaints </w:t>
      </w:r>
    </w:p>
    <w:p w14:paraId="3065D564" w14:textId="2931ECE3" w:rsidR="00383E74" w:rsidRDefault="00383E74" w:rsidP="008A2B89">
      <w:pPr>
        <w:numPr>
          <w:ilvl w:val="0"/>
          <w:numId w:val="11"/>
        </w:numPr>
        <w:ind w:left="2058" w:hanging="357"/>
        <w:contextualSpacing/>
      </w:pPr>
      <w:r>
        <w:t>Educational Program</w:t>
      </w:r>
    </w:p>
    <w:p w14:paraId="4DB81F7D" w14:textId="77777777" w:rsidR="00383E74" w:rsidRDefault="00383E74" w:rsidP="008A2B89">
      <w:pPr>
        <w:numPr>
          <w:ilvl w:val="0"/>
          <w:numId w:val="11"/>
        </w:numPr>
        <w:ind w:left="2058" w:hanging="357"/>
        <w:contextualSpacing/>
      </w:pPr>
      <w:r>
        <w:t>Inclusion and Equity</w:t>
      </w:r>
    </w:p>
    <w:p w14:paraId="2B9CE729" w14:textId="77777777" w:rsidR="00383E74" w:rsidRDefault="00383E74" w:rsidP="008A2B89">
      <w:pPr>
        <w:numPr>
          <w:ilvl w:val="0"/>
          <w:numId w:val="11"/>
        </w:numPr>
        <w:ind w:left="2058" w:hanging="357"/>
        <w:contextualSpacing/>
      </w:pPr>
      <w:r>
        <w:t>Interactions with Children</w:t>
      </w:r>
    </w:p>
    <w:p w14:paraId="3D5CE730" w14:textId="77777777" w:rsidR="00383E74" w:rsidRDefault="00383E74" w:rsidP="008A2B89">
      <w:pPr>
        <w:numPr>
          <w:ilvl w:val="0"/>
          <w:numId w:val="11"/>
        </w:numPr>
        <w:ind w:left="2058" w:hanging="357"/>
        <w:contextualSpacing/>
      </w:pPr>
      <w:r>
        <w:t>Occupational Health and Safety</w:t>
      </w:r>
    </w:p>
    <w:p w14:paraId="301DE75E" w14:textId="77777777" w:rsidR="00383E74" w:rsidRDefault="00383E74" w:rsidP="008A2B89">
      <w:pPr>
        <w:numPr>
          <w:ilvl w:val="0"/>
          <w:numId w:val="11"/>
        </w:numPr>
        <w:ind w:left="2058" w:hanging="357"/>
        <w:contextualSpacing/>
      </w:pPr>
      <w:r>
        <w:t xml:space="preserve">Occupational Violence and Aggression </w:t>
      </w:r>
    </w:p>
    <w:p w14:paraId="0641CD34" w14:textId="77777777" w:rsidR="00383E74" w:rsidRDefault="00383E74" w:rsidP="008A2B89">
      <w:pPr>
        <w:numPr>
          <w:ilvl w:val="0"/>
          <w:numId w:val="11"/>
        </w:numPr>
        <w:ind w:left="2058" w:hanging="357"/>
        <w:contextualSpacing/>
      </w:pPr>
      <w:r>
        <w:t>Privacy and Confidentiality</w:t>
      </w:r>
    </w:p>
    <w:p w14:paraId="256A0561" w14:textId="77777777" w:rsidR="00383E74" w:rsidRDefault="00383E74" w:rsidP="008A2B89">
      <w:pPr>
        <w:numPr>
          <w:ilvl w:val="0"/>
          <w:numId w:val="11"/>
        </w:numPr>
        <w:ind w:left="2058" w:hanging="357"/>
        <w:contextualSpacing/>
      </w:pPr>
      <w:r>
        <w:t xml:space="preserve">Staff Grievances and Dispute Resolutions </w:t>
      </w:r>
    </w:p>
    <w:p w14:paraId="6F5D2AA2" w14:textId="77777777" w:rsidR="00383E74" w:rsidRDefault="00383E74" w:rsidP="008A2B89">
      <w:pPr>
        <w:numPr>
          <w:ilvl w:val="0"/>
          <w:numId w:val="11"/>
        </w:numPr>
        <w:ind w:left="2058" w:hanging="357"/>
        <w:contextualSpacing/>
      </w:pPr>
      <w:r>
        <w:t>Supervision of Children</w:t>
      </w:r>
    </w:p>
    <w:p w14:paraId="091DF780" w14:textId="77777777" w:rsidR="00A9727A" w:rsidRPr="000C5FAE" w:rsidRDefault="00A9727A" w:rsidP="00FB3013">
      <w:pPr>
        <w:pStyle w:val="BODYTEXTELAA"/>
      </w:pPr>
    </w:p>
    <w:p w14:paraId="119F1B1B" w14:textId="77777777" w:rsidR="007B399F" w:rsidRDefault="007B399F" w:rsidP="00FB3013">
      <w:pPr>
        <w:pStyle w:val="BODYTEXTELAA"/>
      </w:pPr>
      <w:r>
        <w:rPr>
          <w:noProof/>
        </w:rPr>
        <mc:AlternateContent>
          <mc:Choice Requires="wps">
            <w:drawing>
              <wp:anchor distT="0" distB="0" distL="114300" distR="114300" simplePos="0" relativeHeight="251658245" behindDoc="0" locked="1" layoutInCell="1" allowOverlap="1" wp14:anchorId="400A2BF5" wp14:editId="614537DC">
                <wp:simplePos x="0" y="0"/>
                <wp:positionH relativeFrom="column">
                  <wp:posOffset>821055</wp:posOffset>
                </wp:positionH>
                <wp:positionV relativeFrom="paragraph">
                  <wp:posOffset>-33655</wp:posOffset>
                </wp:positionV>
                <wp:extent cx="5709285"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B67EEDF">
              <v:line id="Straight Connector 1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69434" strokeweight="1.25pt" from="64.65pt,-2.65pt" to="514.2pt,-2.65pt" w14:anchorId="21726B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v:stroke dashstyle="1 1"/>
                <w10:anchorlock/>
              </v:line>
            </w:pict>
          </mc:Fallback>
        </mc:AlternateContent>
      </w:r>
    </w:p>
    <w:p w14:paraId="16897298" w14:textId="77777777" w:rsidR="00134E48" w:rsidRDefault="00134E48" w:rsidP="00134E48">
      <w:pPr>
        <w:pStyle w:val="Evaluation"/>
      </w:pPr>
      <w:r>
        <w:rPr>
          <w:noProof/>
        </w:rPr>
        <w:lastRenderedPageBreak/>
        <w:drawing>
          <wp:anchor distT="0" distB="0" distL="114300" distR="114300" simplePos="0" relativeHeight="251658257" behindDoc="1" locked="0" layoutInCell="1" allowOverlap="1" wp14:anchorId="31FDEC90" wp14:editId="756924C1">
            <wp:simplePos x="0" y="0"/>
            <wp:positionH relativeFrom="column">
              <wp:posOffset>-55355</wp:posOffset>
            </wp:positionH>
            <wp:positionV relativeFrom="paragraph">
              <wp:posOffset>414</wp:posOffset>
            </wp:positionV>
            <wp:extent cx="827405" cy="827405"/>
            <wp:effectExtent l="0" t="0" r="0" b="0"/>
            <wp:wrapTight wrapText="bothSides">
              <wp:wrapPolygon edited="0">
                <wp:start x="9449" y="4973"/>
                <wp:lineTo x="6465" y="8454"/>
                <wp:lineTo x="4476" y="11936"/>
                <wp:lineTo x="4973" y="15914"/>
                <wp:lineTo x="16411" y="15914"/>
                <wp:lineTo x="16909" y="12930"/>
                <wp:lineTo x="14422" y="7957"/>
                <wp:lineTo x="11936" y="4973"/>
                <wp:lineTo x="9449" y="4973"/>
              </wp:wrapPolygon>
            </wp:wrapTight>
            <wp:docPr id="32" name="Picture 32" descr="A group of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group of yellow stars&#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t>Evaluation</w:t>
      </w:r>
    </w:p>
    <w:p w14:paraId="29BD528F" w14:textId="77777777" w:rsidR="00450171" w:rsidRDefault="00450171" w:rsidP="00FB3013">
      <w:pPr>
        <w:pStyle w:val="BODYTEXTELAA"/>
      </w:pPr>
      <w:proofErr w:type="gramStart"/>
      <w:r>
        <w:t>In order to</w:t>
      </w:r>
      <w:proofErr w:type="gramEnd"/>
      <w:r>
        <w:t xml:space="preserve"> assess whether the values and purposes of the policy have been achieved, the approved provider will:</w:t>
      </w:r>
    </w:p>
    <w:p w14:paraId="5F14FED4" w14:textId="77777777" w:rsidR="00450171" w:rsidRDefault="00450171" w:rsidP="008A2B89">
      <w:pPr>
        <w:numPr>
          <w:ilvl w:val="0"/>
          <w:numId w:val="11"/>
        </w:numPr>
        <w:ind w:left="2058" w:hanging="357"/>
        <w:contextualSpacing/>
      </w:pPr>
      <w:r>
        <w:t>regularly seek feedback from everyone affected by the policy regarding its effectiveness</w:t>
      </w:r>
    </w:p>
    <w:p w14:paraId="438104C6" w14:textId="77777777" w:rsidR="00450171" w:rsidRDefault="00450171" w:rsidP="008A2B89">
      <w:pPr>
        <w:numPr>
          <w:ilvl w:val="0"/>
          <w:numId w:val="11"/>
        </w:numPr>
        <w:ind w:left="2058" w:hanging="357"/>
        <w:contextualSpacing/>
      </w:pPr>
      <w:r>
        <w:t>monitor the implementation, compliance, complaints and incidents in relation to this policy</w:t>
      </w:r>
    </w:p>
    <w:p w14:paraId="47A10023" w14:textId="77777777" w:rsidR="00450171" w:rsidRDefault="00450171" w:rsidP="008A2B89">
      <w:pPr>
        <w:numPr>
          <w:ilvl w:val="0"/>
          <w:numId w:val="11"/>
        </w:numPr>
        <w:ind w:left="2058" w:hanging="357"/>
        <w:contextualSpacing/>
      </w:pPr>
      <w:r>
        <w:t>keep the policy up to date with current legislation, research, policy and best practice</w:t>
      </w:r>
    </w:p>
    <w:p w14:paraId="068F2140" w14:textId="77777777" w:rsidR="00450171" w:rsidRDefault="00450171" w:rsidP="008A2B89">
      <w:pPr>
        <w:numPr>
          <w:ilvl w:val="0"/>
          <w:numId w:val="11"/>
        </w:numPr>
        <w:ind w:left="2058" w:hanging="357"/>
        <w:contextualSpacing/>
      </w:pPr>
      <w:r>
        <w:t>revise the policy and procedures as part of the service’s policy review cycle, or as required</w:t>
      </w:r>
    </w:p>
    <w:p w14:paraId="3BFB4242" w14:textId="77777777" w:rsidR="00450171" w:rsidRDefault="00450171" w:rsidP="008A2B89">
      <w:pPr>
        <w:numPr>
          <w:ilvl w:val="0"/>
          <w:numId w:val="11"/>
        </w:numPr>
        <w:ind w:left="2058" w:hanging="357"/>
        <w:contextualSpacing/>
      </w:pPr>
      <w:r w:rsidRPr="00CF3494">
        <w:t>notifying all stakeholders affected by this policy at least 14 days before making any significant changes to this policy or its procedures, unless a lesser period is necessary due to risk</w:t>
      </w:r>
      <w:r>
        <w:t xml:space="preserve"> </w:t>
      </w:r>
      <w:r w:rsidRPr="008A2B89">
        <w:rPr>
          <w:rStyle w:val="RegulationLawChar"/>
          <w:iCs/>
        </w:rPr>
        <w:t>(Regulation 172 (2)).</w:t>
      </w:r>
    </w:p>
    <w:p w14:paraId="3129A5AF" w14:textId="77777777" w:rsidR="00450171" w:rsidRDefault="00450171" w:rsidP="00FB3013">
      <w:pPr>
        <w:pStyle w:val="BODYTEXTELAA"/>
      </w:pPr>
    </w:p>
    <w:p w14:paraId="25C5FDE5" w14:textId="77777777" w:rsidR="00450171" w:rsidRDefault="00450171" w:rsidP="00FB3013">
      <w:pPr>
        <w:pStyle w:val="BODYTEXTELAA"/>
      </w:pPr>
      <w:r>
        <w:rPr>
          <w:noProof/>
        </w:rPr>
        <mc:AlternateContent>
          <mc:Choice Requires="wps">
            <w:drawing>
              <wp:anchor distT="0" distB="0" distL="114300" distR="114300" simplePos="0" relativeHeight="251658246" behindDoc="0" locked="1" layoutInCell="1" allowOverlap="1" wp14:anchorId="39D57084" wp14:editId="4C4A4A86">
                <wp:simplePos x="0" y="0"/>
                <wp:positionH relativeFrom="column">
                  <wp:posOffset>821055</wp:posOffset>
                </wp:positionH>
                <wp:positionV relativeFrom="paragraph">
                  <wp:posOffset>-14605</wp:posOffset>
                </wp:positionV>
                <wp:extent cx="5709285" cy="0"/>
                <wp:effectExtent l="0" t="0" r="0" b="0"/>
                <wp:wrapNone/>
                <wp:docPr id="17" name="Straight Connector 1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1D75ADC">
              <v:line id="Straight Connector 17"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69434" strokeweight="1.25pt" from="64.65pt,-1.15pt" to="514.2pt,-1.15pt" w14:anchorId="0B79C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">
                <v:stroke dashstyle="1 1"/>
                <w10:anchorlock/>
              </v:line>
            </w:pict>
          </mc:Fallback>
        </mc:AlternateContent>
      </w:r>
    </w:p>
    <w:p w14:paraId="46DE4231" w14:textId="77777777" w:rsidR="007B399F" w:rsidRDefault="00713656" w:rsidP="007343F6">
      <w:pPr>
        <w:pStyle w:val="AttachmentsPolicy"/>
      </w:pPr>
      <w:r>
        <w:rPr>
          <w:noProof/>
        </w:rPr>
        <w:drawing>
          <wp:anchor distT="0" distB="0" distL="114300" distR="114300" simplePos="0" relativeHeight="251658254" behindDoc="1" locked="1" layoutInCell="1" allowOverlap="1" wp14:anchorId="5919D6F6" wp14:editId="4F5884DE">
            <wp:simplePos x="0" y="0"/>
            <wp:positionH relativeFrom="column">
              <wp:posOffset>-59690</wp:posOffset>
            </wp:positionH>
            <wp:positionV relativeFrom="line">
              <wp:posOffset>-244475</wp:posOffset>
            </wp:positionV>
            <wp:extent cx="828000" cy="8280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Attachments</w:t>
      </w:r>
    </w:p>
    <w:p w14:paraId="6B02987B" w14:textId="1A1F2790" w:rsidR="007B399F" w:rsidRDefault="003D0EE3" w:rsidP="00FB3013">
      <w:pPr>
        <w:pStyle w:val="BodyTextBullet1"/>
      </w:pPr>
      <w:r>
        <w:t xml:space="preserve">Attachment 1: </w:t>
      </w:r>
      <w:r w:rsidR="00162754" w:rsidRPr="00162754">
        <w:t xml:space="preserve">Behaviour </w:t>
      </w:r>
      <w:r w:rsidR="009C1DE0">
        <w:t>Support</w:t>
      </w:r>
      <w:r w:rsidR="00162754" w:rsidRPr="00162754">
        <w:t xml:space="preserve"> </w:t>
      </w:r>
      <w:r w:rsidR="009C1DE0">
        <w:t>P</w:t>
      </w:r>
      <w:r w:rsidR="00162754" w:rsidRPr="00162754">
        <w:t>lan</w:t>
      </w:r>
      <w:r w:rsidR="00162754">
        <w:t xml:space="preserve"> </w:t>
      </w:r>
      <w:r w:rsidR="009C1DE0">
        <w:t>T</w:t>
      </w:r>
      <w:r w:rsidR="00162754">
        <w:t xml:space="preserve">emplate </w:t>
      </w:r>
    </w:p>
    <w:p w14:paraId="501B6CDB" w14:textId="7F8CB632" w:rsidR="00C06FCE" w:rsidRDefault="00C06FCE" w:rsidP="00FB3013">
      <w:pPr>
        <w:pStyle w:val="BodyTextBullet1"/>
      </w:pPr>
      <w:r>
        <w:t xml:space="preserve">Attachment 2: </w:t>
      </w:r>
      <w:r w:rsidR="00375A2C">
        <w:t>Behaviour</w:t>
      </w:r>
      <w:r>
        <w:t xml:space="preserve"> </w:t>
      </w:r>
      <w:r w:rsidR="004F7852">
        <w:t xml:space="preserve">Information Gathering </w:t>
      </w:r>
    </w:p>
    <w:p w14:paraId="154082DA" w14:textId="5BAF25E6" w:rsidR="00396CD3" w:rsidRDefault="00396CD3" w:rsidP="00FB3013">
      <w:pPr>
        <w:pStyle w:val="BODYTEXTELAA"/>
      </w:pPr>
    </w:p>
    <w:p w14:paraId="5DA088B0" w14:textId="20A0BC04" w:rsidR="007B399F" w:rsidRDefault="000824E4" w:rsidP="00FB3013">
      <w:pPr>
        <w:pStyle w:val="BODYTEXTELAA"/>
      </w:pPr>
      <w:r>
        <w:rPr>
          <w:noProof/>
        </w:rPr>
        <w:drawing>
          <wp:anchor distT="0" distB="0" distL="114300" distR="114300" simplePos="0" relativeHeight="251658255" behindDoc="1" locked="0" layoutInCell="1" allowOverlap="1" wp14:anchorId="46756803" wp14:editId="74574E42">
            <wp:simplePos x="0" y="0"/>
            <wp:positionH relativeFrom="column">
              <wp:posOffset>-53340</wp:posOffset>
            </wp:positionH>
            <wp:positionV relativeFrom="line">
              <wp:posOffset>27940</wp:posOffset>
            </wp:positionV>
            <wp:extent cx="827405" cy="82740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7B399F">
        <w:rPr>
          <w:noProof/>
        </w:rPr>
        <mc:AlternateContent>
          <mc:Choice Requires="wps">
            <w:drawing>
              <wp:anchor distT="0" distB="0" distL="114300" distR="114300" simplePos="0" relativeHeight="251658247" behindDoc="0" locked="1" layoutInCell="1" allowOverlap="1" wp14:anchorId="11EE08E6" wp14:editId="112612ED">
                <wp:simplePos x="0" y="0"/>
                <wp:positionH relativeFrom="column">
                  <wp:posOffset>821055</wp:posOffset>
                </wp:positionH>
                <wp:positionV relativeFrom="paragraph">
                  <wp:posOffset>-46355</wp:posOffset>
                </wp:positionV>
                <wp:extent cx="5709285" cy="0"/>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DF6342D">
              <v:line id="Straight Connector 18"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69434" strokeweight="1.25pt" from="64.65pt,-3.65pt" to="514.2pt,-3.65pt" w14:anchorId="3EC8AA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">
                <v:stroke dashstyle="1 1"/>
                <w10:anchorlock/>
              </v:line>
            </w:pict>
          </mc:Fallback>
        </mc:AlternateContent>
      </w:r>
    </w:p>
    <w:p w14:paraId="72A8B841" w14:textId="31E1059A" w:rsidR="007B399F" w:rsidRDefault="007B399F" w:rsidP="007343F6">
      <w:pPr>
        <w:pStyle w:val="Authorisation"/>
      </w:pPr>
      <w:r>
        <w:t>Authorisation</w:t>
      </w:r>
    </w:p>
    <w:p w14:paraId="4DB17A2B" w14:textId="75EFD355" w:rsidR="009416A1" w:rsidRDefault="009416A1" w:rsidP="00FB3013">
      <w:pPr>
        <w:pStyle w:val="BODYTEXTELAA"/>
      </w:pPr>
      <w:r>
        <w:t xml:space="preserve">This policy was adopted by the </w:t>
      </w:r>
      <w:r w:rsidR="00452C2D">
        <w:t>a</w:t>
      </w:r>
      <w:r>
        <w:t xml:space="preserve">pproved </w:t>
      </w:r>
      <w:r w:rsidR="00452C2D">
        <w:t>p</w:t>
      </w:r>
      <w:r>
        <w:t xml:space="preserve">rovider of </w:t>
      </w:r>
      <w:sdt>
        <w:sdtPr>
          <w:alias w:val="Company"/>
          <w:tag w:val=""/>
          <w:id w:val="1918514725"/>
          <w:placeholder>
            <w:docPart w:val="33D5229E785647B18EA4C55575131101"/>
          </w:placeholder>
          <w:dataBinding w:prefixMappings="xmlns:ns0='http://schemas.openxmlformats.org/officeDocument/2006/extended-properties' " w:xpath="/ns0:Properties[1]/ns0:Company[1]" w:storeItemID="{6668398D-A668-4E3E-A5EB-62B293D839F1}"/>
          <w:text/>
        </w:sdtPr>
        <w:sdtContent>
          <w:r w:rsidR="00802DA7">
            <w:t xml:space="preserve">Keon Park Kindergarten Incorporated </w:t>
          </w:r>
        </w:sdtContent>
      </w:sdt>
      <w:r>
        <w:t xml:space="preserve"> on </w:t>
      </w:r>
      <w:r w:rsidR="00802DA7">
        <w:t>23</w:t>
      </w:r>
      <w:r w:rsidR="00802DA7" w:rsidRPr="00802DA7">
        <w:rPr>
          <w:vertAlign w:val="superscript"/>
        </w:rPr>
        <w:t>rd</w:t>
      </w:r>
      <w:r w:rsidR="00802DA7">
        <w:t xml:space="preserve"> October 2026</w:t>
      </w:r>
      <w:r>
        <w:t>.</w:t>
      </w:r>
    </w:p>
    <w:p w14:paraId="2CA89478" w14:textId="54BA823D" w:rsidR="007B399F" w:rsidRDefault="009416A1" w:rsidP="00FB3013">
      <w:pPr>
        <w:pStyle w:val="BODYTEXTELAA"/>
      </w:pPr>
      <w:r w:rsidRPr="009416A1">
        <w:rPr>
          <w:b/>
          <w:bCs/>
        </w:rPr>
        <w:t>REVIEW DATE:</w:t>
      </w:r>
      <w:r w:rsidR="00802DA7">
        <w:t xml:space="preserve"> October 2029</w:t>
      </w:r>
    </w:p>
    <w:p w14:paraId="5A54990F" w14:textId="77777777" w:rsidR="007B399F" w:rsidRDefault="007B399F" w:rsidP="00FB3013">
      <w:pPr>
        <w:pStyle w:val="BODYTEXTELAA"/>
      </w:pPr>
    </w:p>
    <w:p w14:paraId="7A80A9A4" w14:textId="77777777" w:rsidR="007B399F" w:rsidRDefault="007B399F" w:rsidP="00FB3013">
      <w:pPr>
        <w:pStyle w:val="BODYTEXTELAA"/>
      </w:pPr>
      <w:r>
        <w:rPr>
          <w:noProof/>
        </w:rPr>
        <mc:AlternateContent>
          <mc:Choice Requires="wps">
            <w:drawing>
              <wp:anchor distT="0" distB="0" distL="114300" distR="114300" simplePos="0" relativeHeight="251658248" behindDoc="0" locked="1" layoutInCell="1" allowOverlap="1" wp14:anchorId="02D8E264" wp14:editId="5571D498">
                <wp:simplePos x="0" y="0"/>
                <wp:positionH relativeFrom="column">
                  <wp:posOffset>821055</wp:posOffset>
                </wp:positionH>
                <wp:positionV relativeFrom="paragraph">
                  <wp:posOffset>-46355</wp:posOffset>
                </wp:positionV>
                <wp:extent cx="5709285"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81EF3DD">
              <v:line id="Straight Connector 19"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69434" strokeweight="1.25pt" from="64.65pt,-3.65pt" to="514.2pt,-3.65pt" w14:anchorId="5A4388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">
                <v:stroke dashstyle="1 1"/>
                <w10:anchorlock/>
              </v:line>
            </w:pict>
          </mc:Fallback>
        </mc:AlternateContent>
      </w:r>
    </w:p>
    <w:p w14:paraId="34F8E693" w14:textId="77777777" w:rsidR="002B33CE" w:rsidRDefault="002B33CE" w:rsidP="00FB3013">
      <w:pPr>
        <w:pStyle w:val="BODYTEXTELAA"/>
        <w:sectPr w:rsidR="002B33CE" w:rsidSect="00625D16">
          <w:headerReference w:type="default" r:id="rId43"/>
          <w:footerReference w:type="default" r:id="rId44"/>
          <w:headerReference w:type="first" r:id="rId45"/>
          <w:footerReference w:type="first" r:id="rId46"/>
          <w:pgSz w:w="11906" w:h="16838"/>
          <w:pgMar w:top="1440" w:right="1416" w:bottom="1440" w:left="851" w:header="0" w:footer="709" w:gutter="0"/>
          <w:cols w:space="708"/>
          <w:titlePg/>
          <w:docGrid w:linePitch="360"/>
        </w:sectPr>
      </w:pPr>
    </w:p>
    <w:p w14:paraId="4BB261C1" w14:textId="25513649" w:rsidR="002B33CE" w:rsidRDefault="002B33CE" w:rsidP="007343F6">
      <w:pPr>
        <w:pStyle w:val="AttachmentsAttachments"/>
      </w:pPr>
      <w:r>
        <w:lastRenderedPageBreak/>
        <w:t xml:space="preserve">Attachment </w:t>
      </w:r>
      <w:r w:rsidR="00873EBC">
        <w:t>1</w:t>
      </w:r>
      <w:r>
        <w:t xml:space="preserve">. </w:t>
      </w:r>
      <w:r w:rsidR="00595207" w:rsidRPr="00595207">
        <w:t>Behaviour Support Plan</w:t>
      </w:r>
      <w:r w:rsidR="00595207">
        <w:t xml:space="preserve"> Te</w:t>
      </w:r>
      <w:r w:rsidR="00873EBC">
        <w:t>mplate</w:t>
      </w:r>
    </w:p>
    <w:tbl>
      <w:tblPr>
        <w:tblStyle w:val="TableGrid1"/>
        <w:tblW w:w="0" w:type="auto"/>
        <w:tblInd w:w="119" w:type="dxa"/>
        <w:tblLayout w:type="fixed"/>
        <w:tblLook w:val="01E0" w:firstRow="1" w:lastRow="1" w:firstColumn="1" w:lastColumn="1" w:noHBand="0" w:noVBand="0"/>
      </w:tblPr>
      <w:tblGrid>
        <w:gridCol w:w="1423"/>
        <w:gridCol w:w="675"/>
        <w:gridCol w:w="330"/>
        <w:gridCol w:w="1782"/>
        <w:gridCol w:w="2612"/>
        <w:gridCol w:w="2430"/>
      </w:tblGrid>
      <w:tr w:rsidR="00B92C8E" w14:paraId="42167808" w14:textId="77777777" w:rsidTr="342513D2">
        <w:trPr>
          <w:cnfStyle w:val="100000000000" w:firstRow="1" w:lastRow="0" w:firstColumn="0" w:lastColumn="0" w:oddVBand="0" w:evenVBand="0" w:oddHBand="0" w:evenHBand="0" w:firstRowFirstColumn="0" w:firstRowLastColumn="0" w:lastRowFirstColumn="0" w:lastRowLastColumn="0"/>
          <w:trHeight w:val="388"/>
        </w:trPr>
        <w:tc>
          <w:tcPr>
            <w:tcW w:w="9252" w:type="dxa"/>
            <w:gridSpan w:val="6"/>
            <w:shd w:val="clear" w:color="auto" w:fill="A8B400" w:themeFill="accent3"/>
          </w:tcPr>
          <w:p w14:paraId="0BCC9255" w14:textId="388721ED" w:rsidR="00B92C8E" w:rsidRPr="007B303F" w:rsidRDefault="00B92C8E" w:rsidP="00564847">
            <w:pPr>
              <w:rPr>
                <w:sz w:val="21"/>
              </w:rPr>
            </w:pPr>
            <w:r w:rsidRPr="007B303F">
              <w:rPr>
                <w:color w:val="FFFFFF" w:themeColor="background1"/>
              </w:rPr>
              <w:t>Behaviour</w:t>
            </w:r>
            <w:r w:rsidR="00564847" w:rsidRPr="007B303F">
              <w:rPr>
                <w:color w:val="FFFFFF" w:themeColor="background1"/>
              </w:rPr>
              <w:t xml:space="preserve"> Support</w:t>
            </w:r>
            <w:r w:rsidRPr="007B303F">
              <w:rPr>
                <w:color w:val="FFFFFF" w:themeColor="background1"/>
              </w:rPr>
              <w:t xml:space="preserve"> Plan</w:t>
            </w:r>
          </w:p>
        </w:tc>
      </w:tr>
      <w:tr w:rsidR="00B92C8E" w14:paraId="219A31BD" w14:textId="77777777" w:rsidTr="342513D2">
        <w:trPr>
          <w:trHeight w:val="268"/>
        </w:trPr>
        <w:tc>
          <w:tcPr>
            <w:tcW w:w="2098" w:type="dxa"/>
            <w:gridSpan w:val="2"/>
            <w:shd w:val="clear" w:color="auto" w:fill="A8B400" w:themeFill="accent3"/>
          </w:tcPr>
          <w:p w14:paraId="17CB46C1" w14:textId="77777777" w:rsidR="00B92C8E" w:rsidRPr="007B303F" w:rsidRDefault="00B92C8E" w:rsidP="00564847">
            <w:pPr>
              <w:rPr>
                <w:b/>
                <w:color w:val="FFFFFF" w:themeColor="background1"/>
                <w:sz w:val="21"/>
              </w:rPr>
            </w:pPr>
            <w:r w:rsidRPr="007B303F">
              <w:rPr>
                <w:b/>
                <w:color w:val="FFFFFF" w:themeColor="background1"/>
                <w:sz w:val="21"/>
              </w:rPr>
              <w:t>Name</w:t>
            </w:r>
            <w:r w:rsidRPr="007B303F">
              <w:rPr>
                <w:b/>
                <w:color w:val="FFFFFF" w:themeColor="background1"/>
                <w:spacing w:val="15"/>
                <w:sz w:val="21"/>
              </w:rPr>
              <w:t xml:space="preserve"> </w:t>
            </w:r>
            <w:r w:rsidRPr="007B303F">
              <w:rPr>
                <w:b/>
                <w:color w:val="FFFFFF" w:themeColor="background1"/>
                <w:sz w:val="21"/>
              </w:rPr>
              <w:t>of</w:t>
            </w:r>
            <w:r w:rsidRPr="007B303F">
              <w:rPr>
                <w:b/>
                <w:color w:val="FFFFFF" w:themeColor="background1"/>
                <w:spacing w:val="14"/>
                <w:sz w:val="21"/>
              </w:rPr>
              <w:t xml:space="preserve"> </w:t>
            </w:r>
            <w:r w:rsidRPr="007B303F">
              <w:rPr>
                <w:b/>
                <w:color w:val="FFFFFF" w:themeColor="background1"/>
                <w:spacing w:val="-4"/>
                <w:sz w:val="21"/>
              </w:rPr>
              <w:t>Child</w:t>
            </w:r>
          </w:p>
        </w:tc>
        <w:tc>
          <w:tcPr>
            <w:tcW w:w="7154" w:type="dxa"/>
            <w:gridSpan w:val="4"/>
          </w:tcPr>
          <w:p w14:paraId="6C6609FD" w14:textId="41CFAA76" w:rsidR="00B92C8E" w:rsidRDefault="00B92C8E" w:rsidP="00564847">
            <w:pPr>
              <w:rPr>
                <w:sz w:val="21"/>
              </w:rPr>
            </w:pPr>
          </w:p>
        </w:tc>
      </w:tr>
      <w:tr w:rsidR="00D87D7F" w14:paraId="17A16916" w14:textId="77777777" w:rsidTr="342513D2">
        <w:trPr>
          <w:trHeight w:val="268"/>
        </w:trPr>
        <w:tc>
          <w:tcPr>
            <w:tcW w:w="2098" w:type="dxa"/>
            <w:gridSpan w:val="2"/>
            <w:shd w:val="clear" w:color="auto" w:fill="A8B400" w:themeFill="accent3"/>
          </w:tcPr>
          <w:p w14:paraId="71D2C4E0" w14:textId="33568201" w:rsidR="00D87D7F" w:rsidRPr="007B303F" w:rsidRDefault="00D87D7F" w:rsidP="00564847">
            <w:pPr>
              <w:rPr>
                <w:b/>
                <w:color w:val="FFFFFF" w:themeColor="background1"/>
                <w:sz w:val="21"/>
              </w:rPr>
            </w:pPr>
            <w:r w:rsidRPr="007B303F">
              <w:rPr>
                <w:b/>
                <w:color w:val="FFFFFF" w:themeColor="background1"/>
                <w:sz w:val="21"/>
              </w:rPr>
              <w:t>Da</w:t>
            </w:r>
            <w:r w:rsidR="002B3F27">
              <w:rPr>
                <w:b/>
                <w:color w:val="FFFFFF" w:themeColor="background1"/>
                <w:sz w:val="21"/>
              </w:rPr>
              <w:t>t</w:t>
            </w:r>
            <w:r w:rsidRPr="007B303F">
              <w:rPr>
                <w:b/>
                <w:color w:val="FFFFFF" w:themeColor="background1"/>
                <w:sz w:val="21"/>
              </w:rPr>
              <w:t>e of Birth</w:t>
            </w:r>
          </w:p>
        </w:tc>
        <w:tc>
          <w:tcPr>
            <w:tcW w:w="7154" w:type="dxa"/>
            <w:gridSpan w:val="4"/>
          </w:tcPr>
          <w:p w14:paraId="3DD7B757" w14:textId="77777777" w:rsidR="00D87D7F" w:rsidRDefault="00D87D7F" w:rsidP="00564847">
            <w:pPr>
              <w:rPr>
                <w:sz w:val="21"/>
              </w:rPr>
            </w:pPr>
          </w:p>
        </w:tc>
      </w:tr>
      <w:tr w:rsidR="00B92C8E" w14:paraId="73E19A0B" w14:textId="77777777" w:rsidTr="342513D2">
        <w:trPr>
          <w:trHeight w:val="268"/>
        </w:trPr>
        <w:tc>
          <w:tcPr>
            <w:tcW w:w="2098" w:type="dxa"/>
            <w:gridSpan w:val="2"/>
            <w:shd w:val="clear" w:color="auto" w:fill="A8B400" w:themeFill="accent3"/>
          </w:tcPr>
          <w:p w14:paraId="3372D8D5" w14:textId="77777777" w:rsidR="00B92C8E" w:rsidRPr="007B303F" w:rsidRDefault="00B92C8E" w:rsidP="00564847">
            <w:pPr>
              <w:rPr>
                <w:b/>
                <w:color w:val="FFFFFF" w:themeColor="background1"/>
                <w:sz w:val="21"/>
              </w:rPr>
            </w:pPr>
            <w:r w:rsidRPr="007B303F">
              <w:rPr>
                <w:b/>
                <w:color w:val="FFFFFF" w:themeColor="background1"/>
                <w:spacing w:val="-5"/>
                <w:sz w:val="21"/>
              </w:rPr>
              <w:t>Age</w:t>
            </w:r>
          </w:p>
        </w:tc>
        <w:tc>
          <w:tcPr>
            <w:tcW w:w="7154" w:type="dxa"/>
            <w:gridSpan w:val="4"/>
          </w:tcPr>
          <w:p w14:paraId="57F52D8F" w14:textId="5A956D38" w:rsidR="00B92C8E" w:rsidRDefault="00B92C8E" w:rsidP="00564847">
            <w:pPr>
              <w:rPr>
                <w:sz w:val="21"/>
              </w:rPr>
            </w:pPr>
          </w:p>
        </w:tc>
      </w:tr>
      <w:tr w:rsidR="00B92C8E" w14:paraId="76AAA26E" w14:textId="77777777" w:rsidTr="342513D2">
        <w:trPr>
          <w:trHeight w:val="268"/>
        </w:trPr>
        <w:tc>
          <w:tcPr>
            <w:tcW w:w="2098" w:type="dxa"/>
            <w:gridSpan w:val="2"/>
            <w:tcBorders>
              <w:bottom w:val="single" w:sz="4" w:space="0" w:color="B6BD37"/>
            </w:tcBorders>
            <w:shd w:val="clear" w:color="auto" w:fill="A8B400" w:themeFill="accent3"/>
          </w:tcPr>
          <w:p w14:paraId="30DF82B2" w14:textId="70A73B18" w:rsidR="00B92C8E" w:rsidRPr="007B303F" w:rsidRDefault="00B92C8E" w:rsidP="00564847">
            <w:pPr>
              <w:rPr>
                <w:b/>
                <w:color w:val="FFFFFF" w:themeColor="background1"/>
                <w:sz w:val="21"/>
              </w:rPr>
            </w:pPr>
            <w:r w:rsidRPr="007B303F">
              <w:rPr>
                <w:b/>
                <w:color w:val="FFFFFF" w:themeColor="background1"/>
                <w:sz w:val="21"/>
              </w:rPr>
              <w:t>Start</w:t>
            </w:r>
            <w:r w:rsidRPr="007B303F">
              <w:rPr>
                <w:b/>
                <w:color w:val="FFFFFF" w:themeColor="background1"/>
                <w:spacing w:val="15"/>
                <w:sz w:val="21"/>
              </w:rPr>
              <w:t xml:space="preserve"> </w:t>
            </w:r>
            <w:r w:rsidRPr="007B303F">
              <w:rPr>
                <w:b/>
                <w:color w:val="FFFFFF" w:themeColor="background1"/>
                <w:spacing w:val="-4"/>
                <w:sz w:val="21"/>
              </w:rPr>
              <w:t>date</w:t>
            </w:r>
            <w:r w:rsidR="00590C9E">
              <w:rPr>
                <w:b/>
                <w:color w:val="FFFFFF" w:themeColor="background1"/>
                <w:spacing w:val="-4"/>
                <w:sz w:val="21"/>
              </w:rPr>
              <w:t xml:space="preserve"> of plan</w:t>
            </w:r>
          </w:p>
        </w:tc>
        <w:tc>
          <w:tcPr>
            <w:tcW w:w="2112" w:type="dxa"/>
            <w:gridSpan w:val="2"/>
            <w:tcBorders>
              <w:bottom w:val="single" w:sz="4" w:space="0" w:color="B6BD37"/>
            </w:tcBorders>
          </w:tcPr>
          <w:p w14:paraId="09A5B352" w14:textId="4BC93C0A" w:rsidR="00B92C8E" w:rsidRDefault="00B92C8E" w:rsidP="00564847">
            <w:pPr>
              <w:rPr>
                <w:sz w:val="21"/>
              </w:rPr>
            </w:pPr>
          </w:p>
        </w:tc>
        <w:tc>
          <w:tcPr>
            <w:tcW w:w="2612" w:type="dxa"/>
            <w:tcBorders>
              <w:bottom w:val="single" w:sz="4" w:space="0" w:color="B6BD37"/>
            </w:tcBorders>
            <w:shd w:val="clear" w:color="auto" w:fill="A8B400" w:themeFill="accent3"/>
          </w:tcPr>
          <w:p w14:paraId="34DCFD4C" w14:textId="281719AF" w:rsidR="00B92C8E" w:rsidRDefault="00B92C8E" w:rsidP="00564847">
            <w:pPr>
              <w:rPr>
                <w:b/>
                <w:sz w:val="21"/>
              </w:rPr>
            </w:pPr>
            <w:r w:rsidRPr="007B303F">
              <w:rPr>
                <w:b/>
                <w:color w:val="FFFFFF" w:themeColor="background1"/>
                <w:spacing w:val="-5"/>
                <w:sz w:val="21"/>
              </w:rPr>
              <w:t>End</w:t>
            </w:r>
            <w:r w:rsidR="00D87D7F" w:rsidRPr="007B303F">
              <w:rPr>
                <w:b/>
                <w:color w:val="FFFFFF" w:themeColor="background1"/>
                <w:spacing w:val="-5"/>
                <w:sz w:val="21"/>
              </w:rPr>
              <w:t xml:space="preserve"> date</w:t>
            </w:r>
            <w:r w:rsidR="00DF7FD0">
              <w:rPr>
                <w:b/>
                <w:color w:val="FFFFFF" w:themeColor="background1"/>
                <w:spacing w:val="-5"/>
                <w:sz w:val="21"/>
              </w:rPr>
              <w:t xml:space="preserve"> of plan/ongoing</w:t>
            </w:r>
          </w:p>
        </w:tc>
        <w:tc>
          <w:tcPr>
            <w:tcW w:w="2430" w:type="dxa"/>
            <w:tcBorders>
              <w:bottom w:val="single" w:sz="4" w:space="0" w:color="B6BD37"/>
            </w:tcBorders>
          </w:tcPr>
          <w:p w14:paraId="1CEE2268" w14:textId="1C1D5A6B" w:rsidR="00B92C8E" w:rsidRDefault="00B92C8E" w:rsidP="00564847">
            <w:pPr>
              <w:rPr>
                <w:sz w:val="21"/>
              </w:rPr>
            </w:pPr>
          </w:p>
        </w:tc>
      </w:tr>
      <w:tr w:rsidR="00950DB1" w14:paraId="30BC5942" w14:textId="68981BF5" w:rsidTr="342513D2">
        <w:trPr>
          <w:trHeight w:val="268"/>
        </w:trPr>
        <w:tc>
          <w:tcPr>
            <w:tcW w:w="9252" w:type="dxa"/>
            <w:gridSpan w:val="6"/>
            <w:shd w:val="clear" w:color="auto" w:fill="A8B400" w:themeFill="accent3"/>
          </w:tcPr>
          <w:p w14:paraId="2E756E61" w14:textId="51A3905B" w:rsidR="00950DB1" w:rsidRDefault="00950DB1" w:rsidP="00EB149F">
            <w:pPr>
              <w:rPr>
                <w:sz w:val="21"/>
              </w:rPr>
            </w:pPr>
            <w:r w:rsidRPr="00EB149F">
              <w:rPr>
                <w:b/>
                <w:bCs/>
                <w:color w:val="FFFFFF" w:themeColor="background1"/>
                <w:sz w:val="21"/>
              </w:rPr>
              <w:t>Responsibility for implementing plan</w:t>
            </w:r>
          </w:p>
        </w:tc>
      </w:tr>
      <w:tr w:rsidR="00EB149F" w14:paraId="5AE57B2E" w14:textId="1F3B4FEB" w:rsidTr="342513D2">
        <w:trPr>
          <w:trHeight w:val="268"/>
        </w:trPr>
        <w:tc>
          <w:tcPr>
            <w:tcW w:w="6822" w:type="dxa"/>
            <w:gridSpan w:val="5"/>
            <w:tcBorders>
              <w:bottom w:val="single" w:sz="4" w:space="0" w:color="B6BD37"/>
              <w:right w:val="single" w:sz="4" w:space="0" w:color="B6BD37"/>
            </w:tcBorders>
            <w:shd w:val="clear" w:color="auto" w:fill="A8B400" w:themeFill="accent3"/>
          </w:tcPr>
          <w:p w14:paraId="2804CAD1" w14:textId="508F3AB1" w:rsidR="00EB149F" w:rsidRPr="00C74FD8" w:rsidRDefault="00EB149F" w:rsidP="00564847">
            <w:pPr>
              <w:rPr>
                <w:b/>
                <w:bCs/>
                <w:color w:val="FFFFFF" w:themeColor="background1"/>
                <w:sz w:val="21"/>
              </w:rPr>
            </w:pPr>
            <w:r w:rsidRPr="00C74FD8">
              <w:rPr>
                <w:b/>
                <w:bCs/>
                <w:color w:val="FFFFFF" w:themeColor="background1"/>
                <w:sz w:val="21"/>
              </w:rPr>
              <w:t>Names</w:t>
            </w:r>
          </w:p>
        </w:tc>
        <w:tc>
          <w:tcPr>
            <w:tcW w:w="2430" w:type="dxa"/>
            <w:tcBorders>
              <w:left w:val="single" w:sz="4" w:space="0" w:color="B6BD37"/>
              <w:bottom w:val="single" w:sz="4" w:space="0" w:color="B6BD37"/>
            </w:tcBorders>
            <w:shd w:val="clear" w:color="auto" w:fill="A8B400" w:themeFill="accent3"/>
          </w:tcPr>
          <w:p w14:paraId="4175BF44" w14:textId="4EF07378" w:rsidR="00EB149F" w:rsidRPr="00C74FD8" w:rsidRDefault="00E91D87" w:rsidP="00EB149F">
            <w:pPr>
              <w:rPr>
                <w:b/>
                <w:bCs/>
                <w:color w:val="FFFFFF" w:themeColor="background1"/>
                <w:sz w:val="21"/>
              </w:rPr>
            </w:pPr>
            <w:r w:rsidRPr="00C74FD8">
              <w:rPr>
                <w:b/>
                <w:bCs/>
                <w:color w:val="FFFFFF" w:themeColor="background1"/>
                <w:sz w:val="21"/>
              </w:rPr>
              <w:t xml:space="preserve">Date and </w:t>
            </w:r>
            <w:proofErr w:type="gramStart"/>
            <w:r w:rsidRPr="00C74FD8">
              <w:rPr>
                <w:b/>
                <w:bCs/>
                <w:color w:val="FFFFFF" w:themeColor="background1"/>
                <w:sz w:val="21"/>
              </w:rPr>
              <w:t>Sign</w:t>
            </w:r>
            <w:proofErr w:type="gramEnd"/>
          </w:p>
        </w:tc>
      </w:tr>
      <w:tr w:rsidR="008015C6" w14:paraId="33AFE37B" w14:textId="6F7B7BE0" w:rsidTr="342513D2">
        <w:trPr>
          <w:trHeight w:val="268"/>
        </w:trPr>
        <w:tc>
          <w:tcPr>
            <w:tcW w:w="2428" w:type="dxa"/>
            <w:gridSpan w:val="3"/>
            <w:tcBorders>
              <w:right w:val="single" w:sz="4" w:space="0" w:color="B6BD37"/>
            </w:tcBorders>
            <w:shd w:val="clear" w:color="auto" w:fill="A8B400" w:themeFill="accent3"/>
          </w:tcPr>
          <w:p w14:paraId="4A36CEFF" w14:textId="7EF690D3" w:rsidR="008015C6" w:rsidRPr="00C74FD8" w:rsidRDefault="008015C6" w:rsidP="00564847">
            <w:pPr>
              <w:rPr>
                <w:b/>
                <w:bCs/>
                <w:color w:val="FFFFFF" w:themeColor="background1"/>
                <w:sz w:val="21"/>
              </w:rPr>
            </w:pPr>
            <w:r w:rsidRPr="00C74FD8">
              <w:rPr>
                <w:b/>
                <w:bCs/>
                <w:color w:val="FFFFFF" w:themeColor="background1"/>
                <w:sz w:val="21"/>
              </w:rPr>
              <w:t>Staff:</w:t>
            </w:r>
          </w:p>
        </w:tc>
        <w:tc>
          <w:tcPr>
            <w:tcW w:w="4394" w:type="dxa"/>
            <w:gridSpan w:val="2"/>
            <w:tcBorders>
              <w:left w:val="single" w:sz="4" w:space="0" w:color="B6BD37"/>
              <w:right w:val="single" w:sz="4" w:space="0" w:color="B6BD37"/>
            </w:tcBorders>
          </w:tcPr>
          <w:p w14:paraId="4FEFD983" w14:textId="77777777" w:rsidR="008015C6" w:rsidRDefault="008015C6" w:rsidP="008015C6">
            <w:pPr>
              <w:rPr>
                <w:sz w:val="21"/>
              </w:rPr>
            </w:pPr>
          </w:p>
        </w:tc>
        <w:tc>
          <w:tcPr>
            <w:tcW w:w="2430" w:type="dxa"/>
            <w:tcBorders>
              <w:left w:val="single" w:sz="4" w:space="0" w:color="B6BD37"/>
            </w:tcBorders>
          </w:tcPr>
          <w:p w14:paraId="6F4C3B7B" w14:textId="3B3DE10F" w:rsidR="008015C6" w:rsidRDefault="008015C6" w:rsidP="00EB149F">
            <w:pPr>
              <w:rPr>
                <w:sz w:val="21"/>
              </w:rPr>
            </w:pPr>
          </w:p>
        </w:tc>
      </w:tr>
      <w:tr w:rsidR="008015C6" w14:paraId="6F4D83F2" w14:textId="7067A453" w:rsidTr="342513D2">
        <w:trPr>
          <w:trHeight w:val="268"/>
        </w:trPr>
        <w:tc>
          <w:tcPr>
            <w:tcW w:w="2428" w:type="dxa"/>
            <w:gridSpan w:val="3"/>
            <w:tcBorders>
              <w:right w:val="single" w:sz="4" w:space="0" w:color="B6BD37"/>
            </w:tcBorders>
            <w:shd w:val="clear" w:color="auto" w:fill="A8B400" w:themeFill="accent3"/>
          </w:tcPr>
          <w:p w14:paraId="641E0909" w14:textId="541EDB26" w:rsidR="008015C6" w:rsidRPr="00C74FD8" w:rsidRDefault="008015C6" w:rsidP="00564847">
            <w:pPr>
              <w:rPr>
                <w:b/>
                <w:bCs/>
                <w:color w:val="FFFFFF" w:themeColor="background1"/>
                <w:sz w:val="21"/>
              </w:rPr>
            </w:pPr>
            <w:r w:rsidRPr="00C74FD8">
              <w:rPr>
                <w:b/>
                <w:bCs/>
                <w:color w:val="FFFFFF" w:themeColor="background1"/>
                <w:sz w:val="21"/>
              </w:rPr>
              <w:t>Family:</w:t>
            </w:r>
          </w:p>
        </w:tc>
        <w:tc>
          <w:tcPr>
            <w:tcW w:w="4394" w:type="dxa"/>
            <w:gridSpan w:val="2"/>
            <w:tcBorders>
              <w:left w:val="single" w:sz="4" w:space="0" w:color="B6BD37"/>
              <w:right w:val="single" w:sz="4" w:space="0" w:color="B6BD37"/>
            </w:tcBorders>
          </w:tcPr>
          <w:p w14:paraId="4176D32F" w14:textId="77777777" w:rsidR="008015C6" w:rsidRDefault="008015C6" w:rsidP="008015C6">
            <w:pPr>
              <w:rPr>
                <w:sz w:val="21"/>
              </w:rPr>
            </w:pPr>
          </w:p>
        </w:tc>
        <w:tc>
          <w:tcPr>
            <w:tcW w:w="2430" w:type="dxa"/>
            <w:tcBorders>
              <w:left w:val="single" w:sz="4" w:space="0" w:color="B6BD37"/>
            </w:tcBorders>
          </w:tcPr>
          <w:p w14:paraId="5317FF55" w14:textId="21CFF1AA" w:rsidR="008015C6" w:rsidRDefault="008015C6" w:rsidP="00EB149F">
            <w:pPr>
              <w:rPr>
                <w:sz w:val="21"/>
              </w:rPr>
            </w:pPr>
          </w:p>
        </w:tc>
      </w:tr>
      <w:tr w:rsidR="008015C6" w14:paraId="60B3F42F" w14:textId="22C5FC92" w:rsidTr="342513D2">
        <w:trPr>
          <w:trHeight w:val="268"/>
        </w:trPr>
        <w:tc>
          <w:tcPr>
            <w:tcW w:w="2428" w:type="dxa"/>
            <w:gridSpan w:val="3"/>
            <w:tcBorders>
              <w:right w:val="single" w:sz="4" w:space="0" w:color="B6BD37"/>
            </w:tcBorders>
            <w:shd w:val="clear" w:color="auto" w:fill="A8B400" w:themeFill="accent3"/>
          </w:tcPr>
          <w:p w14:paraId="23ADE196" w14:textId="40816FC9" w:rsidR="008015C6" w:rsidRPr="00C74FD8" w:rsidRDefault="00C04F90" w:rsidP="00564847">
            <w:pPr>
              <w:rPr>
                <w:b/>
                <w:bCs/>
                <w:color w:val="FFFFFF" w:themeColor="background1"/>
                <w:sz w:val="21"/>
              </w:rPr>
            </w:pPr>
            <w:r>
              <w:rPr>
                <w:b/>
                <w:bCs/>
                <w:color w:val="FFFFFF" w:themeColor="background1"/>
                <w:sz w:val="21"/>
              </w:rPr>
              <w:t xml:space="preserve">Support </w:t>
            </w:r>
            <w:r w:rsidR="00FE3D55">
              <w:rPr>
                <w:b/>
                <w:bCs/>
                <w:color w:val="FFFFFF" w:themeColor="background1"/>
                <w:sz w:val="21"/>
              </w:rPr>
              <w:t>s</w:t>
            </w:r>
            <w:r>
              <w:rPr>
                <w:b/>
                <w:bCs/>
                <w:color w:val="FFFFFF" w:themeColor="background1"/>
                <w:sz w:val="21"/>
              </w:rPr>
              <w:t>ervice</w:t>
            </w:r>
            <w:r w:rsidR="008015C6" w:rsidRPr="00C74FD8">
              <w:rPr>
                <w:b/>
                <w:bCs/>
                <w:color w:val="FFFFFF" w:themeColor="background1"/>
                <w:sz w:val="21"/>
              </w:rPr>
              <w:t xml:space="preserve"> staff:</w:t>
            </w:r>
          </w:p>
        </w:tc>
        <w:tc>
          <w:tcPr>
            <w:tcW w:w="4394" w:type="dxa"/>
            <w:gridSpan w:val="2"/>
            <w:tcBorders>
              <w:left w:val="single" w:sz="4" w:space="0" w:color="B6BD37"/>
              <w:right w:val="single" w:sz="4" w:space="0" w:color="B6BD37"/>
            </w:tcBorders>
          </w:tcPr>
          <w:p w14:paraId="247B48C4" w14:textId="77777777" w:rsidR="008015C6" w:rsidRDefault="008015C6" w:rsidP="008015C6">
            <w:pPr>
              <w:rPr>
                <w:sz w:val="21"/>
              </w:rPr>
            </w:pPr>
          </w:p>
        </w:tc>
        <w:tc>
          <w:tcPr>
            <w:tcW w:w="2430" w:type="dxa"/>
            <w:tcBorders>
              <w:left w:val="single" w:sz="4" w:space="0" w:color="B6BD37"/>
            </w:tcBorders>
          </w:tcPr>
          <w:p w14:paraId="20773C2A" w14:textId="72BF004C" w:rsidR="008015C6" w:rsidRDefault="008015C6" w:rsidP="00EB149F">
            <w:pPr>
              <w:rPr>
                <w:sz w:val="21"/>
              </w:rPr>
            </w:pPr>
          </w:p>
        </w:tc>
      </w:tr>
      <w:tr w:rsidR="00B92C8E" w14:paraId="578DE8F8" w14:textId="77777777" w:rsidTr="342513D2">
        <w:trPr>
          <w:trHeight w:val="267"/>
        </w:trPr>
        <w:tc>
          <w:tcPr>
            <w:tcW w:w="9252" w:type="dxa"/>
            <w:gridSpan w:val="6"/>
            <w:shd w:val="clear" w:color="auto" w:fill="A8B400" w:themeFill="accent3"/>
          </w:tcPr>
          <w:p w14:paraId="0B264E13" w14:textId="0BDB3ACF" w:rsidR="00B92C8E" w:rsidRDefault="00BB5873" w:rsidP="00564847">
            <w:pPr>
              <w:rPr>
                <w:b/>
                <w:sz w:val="21"/>
              </w:rPr>
            </w:pPr>
            <w:r w:rsidRPr="0084317A">
              <w:rPr>
                <w:b/>
                <w:color w:val="FFFFFF" w:themeColor="background1"/>
                <w:sz w:val="21"/>
              </w:rPr>
              <w:t>Child</w:t>
            </w:r>
            <w:r w:rsidR="004218DA">
              <w:rPr>
                <w:b/>
                <w:color w:val="FFFFFF" w:themeColor="background1"/>
                <w:sz w:val="21"/>
              </w:rPr>
              <w:t>’</w:t>
            </w:r>
            <w:r w:rsidRPr="0084317A">
              <w:rPr>
                <w:b/>
                <w:color w:val="FFFFFF" w:themeColor="background1"/>
                <w:sz w:val="21"/>
              </w:rPr>
              <w:t>s</w:t>
            </w:r>
            <w:r w:rsidRPr="0084317A">
              <w:rPr>
                <w:b/>
                <w:color w:val="FFFFFF" w:themeColor="background1"/>
                <w:spacing w:val="19"/>
                <w:sz w:val="21"/>
              </w:rPr>
              <w:t xml:space="preserve"> </w:t>
            </w:r>
            <w:r w:rsidRPr="0084317A">
              <w:rPr>
                <w:b/>
                <w:color w:val="FFFFFF" w:themeColor="background1"/>
                <w:spacing w:val="-2"/>
                <w:sz w:val="21"/>
              </w:rPr>
              <w:t>Background</w:t>
            </w:r>
            <w:r w:rsidRPr="0084317A">
              <w:rPr>
                <w:b/>
                <w:color w:val="FFFFFF" w:themeColor="background1"/>
                <w:sz w:val="21"/>
              </w:rPr>
              <w:t xml:space="preserve"> </w:t>
            </w:r>
          </w:p>
        </w:tc>
      </w:tr>
      <w:tr w:rsidR="00B92C8E" w14:paraId="28FD016A" w14:textId="77777777" w:rsidTr="001A7D7B">
        <w:trPr>
          <w:trHeight w:val="1435"/>
        </w:trPr>
        <w:tc>
          <w:tcPr>
            <w:tcW w:w="9252" w:type="dxa"/>
            <w:gridSpan w:val="6"/>
          </w:tcPr>
          <w:p w14:paraId="07F04E6B" w14:textId="0BFC7D6C" w:rsidR="00B92C8E" w:rsidRDefault="00B92C8E" w:rsidP="00564847">
            <w:pPr>
              <w:rPr>
                <w:sz w:val="21"/>
              </w:rPr>
            </w:pPr>
          </w:p>
        </w:tc>
      </w:tr>
      <w:tr w:rsidR="00F66C26" w14:paraId="1A401C0A" w14:textId="77777777" w:rsidTr="28C54A06">
        <w:trPr>
          <w:trHeight w:val="309"/>
        </w:trPr>
        <w:tc>
          <w:tcPr>
            <w:tcW w:w="9252" w:type="dxa"/>
            <w:gridSpan w:val="6"/>
            <w:shd w:val="clear" w:color="auto" w:fill="A8B400" w:themeFill="accent3"/>
          </w:tcPr>
          <w:p w14:paraId="322D987F" w14:textId="19FD7248" w:rsidR="00F66C26" w:rsidRPr="00C9718C" w:rsidRDefault="00C9718C" w:rsidP="00564847">
            <w:pPr>
              <w:rPr>
                <w:b/>
                <w:bCs/>
                <w:sz w:val="21"/>
              </w:rPr>
            </w:pPr>
            <w:r w:rsidRPr="00C9718C">
              <w:rPr>
                <w:b/>
                <w:bCs/>
                <w:color w:val="FFFFFF" w:themeColor="background1"/>
                <w:sz w:val="21"/>
              </w:rPr>
              <w:t xml:space="preserve">Child’s strengths </w:t>
            </w:r>
          </w:p>
        </w:tc>
      </w:tr>
      <w:tr w:rsidR="00C9718C" w14:paraId="37745EED" w14:textId="77777777" w:rsidTr="001A7D7B">
        <w:trPr>
          <w:trHeight w:val="1419"/>
        </w:trPr>
        <w:tc>
          <w:tcPr>
            <w:tcW w:w="9252" w:type="dxa"/>
            <w:gridSpan w:val="6"/>
          </w:tcPr>
          <w:p w14:paraId="28D611C4" w14:textId="77777777" w:rsidR="00C9718C" w:rsidRDefault="00C9718C" w:rsidP="00564847">
            <w:pPr>
              <w:rPr>
                <w:sz w:val="21"/>
              </w:rPr>
            </w:pPr>
          </w:p>
        </w:tc>
      </w:tr>
      <w:tr w:rsidR="00863CA0" w14:paraId="064F4C44" w14:textId="77777777" w:rsidTr="28C54A06">
        <w:trPr>
          <w:trHeight w:val="351"/>
        </w:trPr>
        <w:tc>
          <w:tcPr>
            <w:tcW w:w="9252" w:type="dxa"/>
            <w:gridSpan w:val="6"/>
            <w:shd w:val="clear" w:color="auto" w:fill="A8B400" w:themeFill="accent3"/>
          </w:tcPr>
          <w:p w14:paraId="37064344" w14:textId="57B7BFDD" w:rsidR="00863CA0" w:rsidRPr="00863CA0" w:rsidRDefault="00863CA0" w:rsidP="00564847">
            <w:pPr>
              <w:rPr>
                <w:b/>
                <w:bCs/>
                <w:sz w:val="21"/>
              </w:rPr>
            </w:pPr>
            <w:r w:rsidRPr="00863CA0">
              <w:rPr>
                <w:b/>
                <w:bCs/>
                <w:color w:val="FFFFFF" w:themeColor="background1"/>
                <w:sz w:val="21"/>
              </w:rPr>
              <w:t>Child’s current interests</w:t>
            </w:r>
          </w:p>
        </w:tc>
      </w:tr>
      <w:tr w:rsidR="00863CA0" w14:paraId="61C313AB" w14:textId="77777777" w:rsidTr="001A7D7B">
        <w:trPr>
          <w:trHeight w:val="1573"/>
        </w:trPr>
        <w:tc>
          <w:tcPr>
            <w:tcW w:w="9252" w:type="dxa"/>
            <w:gridSpan w:val="6"/>
          </w:tcPr>
          <w:p w14:paraId="5A1B3B69" w14:textId="77777777" w:rsidR="00863CA0" w:rsidRDefault="00863CA0" w:rsidP="00564847">
            <w:pPr>
              <w:rPr>
                <w:sz w:val="21"/>
              </w:rPr>
            </w:pPr>
          </w:p>
        </w:tc>
      </w:tr>
      <w:tr w:rsidR="00B92C8E" w14:paraId="6E512E76" w14:textId="77777777" w:rsidTr="342513D2">
        <w:trPr>
          <w:trHeight w:val="323"/>
        </w:trPr>
        <w:tc>
          <w:tcPr>
            <w:tcW w:w="9252" w:type="dxa"/>
            <w:gridSpan w:val="6"/>
            <w:shd w:val="clear" w:color="auto" w:fill="A8B400" w:themeFill="accent3"/>
          </w:tcPr>
          <w:p w14:paraId="0D2C0F3C" w14:textId="4E1DFA91" w:rsidR="00B92C8E" w:rsidRDefault="00BB5873" w:rsidP="00564847">
            <w:pPr>
              <w:rPr>
                <w:b/>
                <w:sz w:val="21"/>
              </w:rPr>
            </w:pPr>
            <w:r w:rsidRPr="0084317A">
              <w:rPr>
                <w:b/>
                <w:color w:val="FFFFFF" w:themeColor="background1"/>
                <w:sz w:val="21"/>
              </w:rPr>
              <w:t>Behaviour</w:t>
            </w:r>
            <w:r w:rsidRPr="0084317A">
              <w:rPr>
                <w:b/>
                <w:color w:val="FFFFFF" w:themeColor="background1"/>
                <w:spacing w:val="21"/>
                <w:sz w:val="21"/>
              </w:rPr>
              <w:t xml:space="preserve"> </w:t>
            </w:r>
            <w:r w:rsidRPr="0084317A">
              <w:rPr>
                <w:b/>
                <w:color w:val="FFFFFF" w:themeColor="background1"/>
                <w:sz w:val="21"/>
              </w:rPr>
              <w:t>of</w:t>
            </w:r>
            <w:r w:rsidRPr="0084317A">
              <w:rPr>
                <w:b/>
                <w:color w:val="FFFFFF" w:themeColor="background1"/>
                <w:spacing w:val="21"/>
                <w:sz w:val="21"/>
              </w:rPr>
              <w:t xml:space="preserve"> </w:t>
            </w:r>
            <w:r w:rsidRPr="0084317A">
              <w:rPr>
                <w:b/>
                <w:color w:val="FFFFFF" w:themeColor="background1"/>
                <w:spacing w:val="-2"/>
                <w:sz w:val="21"/>
              </w:rPr>
              <w:t>concern</w:t>
            </w:r>
          </w:p>
        </w:tc>
      </w:tr>
      <w:tr w:rsidR="00B92C8E" w14:paraId="505BFC49" w14:textId="77777777" w:rsidTr="001A7D7B">
        <w:trPr>
          <w:trHeight w:val="1445"/>
        </w:trPr>
        <w:tc>
          <w:tcPr>
            <w:tcW w:w="9252" w:type="dxa"/>
            <w:gridSpan w:val="6"/>
          </w:tcPr>
          <w:p w14:paraId="5EF3F71D" w14:textId="6C17B1C5" w:rsidR="00B92C8E" w:rsidRDefault="00B92C8E" w:rsidP="00564847">
            <w:pPr>
              <w:rPr>
                <w:sz w:val="21"/>
              </w:rPr>
            </w:pPr>
          </w:p>
        </w:tc>
      </w:tr>
      <w:tr w:rsidR="00D23353" w14:paraId="4B348BD5" w14:textId="77777777" w:rsidTr="342513D2">
        <w:trPr>
          <w:trHeight w:val="364"/>
        </w:trPr>
        <w:tc>
          <w:tcPr>
            <w:tcW w:w="9252" w:type="dxa"/>
            <w:gridSpan w:val="6"/>
            <w:shd w:val="clear" w:color="auto" w:fill="A8B400" w:themeFill="accent3"/>
          </w:tcPr>
          <w:p w14:paraId="77DF43AF" w14:textId="783157EF" w:rsidR="00D23353" w:rsidRPr="00A65999" w:rsidRDefault="00D23353" w:rsidP="00564847">
            <w:pPr>
              <w:rPr>
                <w:b/>
                <w:bCs/>
                <w:sz w:val="21"/>
              </w:rPr>
            </w:pPr>
            <w:r w:rsidRPr="00A65999">
              <w:rPr>
                <w:b/>
                <w:bCs/>
                <w:color w:val="FFFFFF" w:themeColor="background1"/>
                <w:sz w:val="21"/>
              </w:rPr>
              <w:t>Known warning signs/triggers of impending behaviour</w:t>
            </w:r>
          </w:p>
        </w:tc>
      </w:tr>
      <w:tr w:rsidR="00D23353" w14:paraId="1BEE43FF" w14:textId="77777777" w:rsidTr="001A7D7B">
        <w:trPr>
          <w:trHeight w:val="1415"/>
        </w:trPr>
        <w:tc>
          <w:tcPr>
            <w:tcW w:w="9252" w:type="dxa"/>
            <w:gridSpan w:val="6"/>
          </w:tcPr>
          <w:p w14:paraId="2A51B735" w14:textId="77777777" w:rsidR="00D23353" w:rsidRDefault="00D23353" w:rsidP="00564847">
            <w:pPr>
              <w:rPr>
                <w:sz w:val="21"/>
              </w:rPr>
            </w:pPr>
          </w:p>
        </w:tc>
      </w:tr>
      <w:tr w:rsidR="00B92C8E" w14:paraId="7F9E1D7D" w14:textId="77777777" w:rsidTr="342513D2">
        <w:trPr>
          <w:trHeight w:val="407"/>
        </w:trPr>
        <w:tc>
          <w:tcPr>
            <w:tcW w:w="9252" w:type="dxa"/>
            <w:gridSpan w:val="6"/>
            <w:shd w:val="clear" w:color="auto" w:fill="A8B400" w:themeFill="accent3"/>
          </w:tcPr>
          <w:p w14:paraId="73EA53CF" w14:textId="0B409FB2" w:rsidR="00B92C8E" w:rsidRDefault="00BB5873" w:rsidP="00564847">
            <w:pPr>
              <w:rPr>
                <w:b/>
                <w:sz w:val="21"/>
              </w:rPr>
            </w:pPr>
            <w:r w:rsidRPr="0084317A">
              <w:rPr>
                <w:b/>
                <w:color w:val="FFFFFF" w:themeColor="background1"/>
                <w:sz w:val="21"/>
              </w:rPr>
              <w:lastRenderedPageBreak/>
              <w:t>Alternative</w:t>
            </w:r>
            <w:r w:rsidRPr="0084317A">
              <w:rPr>
                <w:b/>
                <w:color w:val="FFFFFF" w:themeColor="background1"/>
                <w:spacing w:val="22"/>
                <w:sz w:val="21"/>
              </w:rPr>
              <w:t xml:space="preserve"> </w:t>
            </w:r>
            <w:r w:rsidRPr="0084317A">
              <w:rPr>
                <w:b/>
                <w:color w:val="FFFFFF" w:themeColor="background1"/>
                <w:sz w:val="21"/>
              </w:rPr>
              <w:t>behaviours</w:t>
            </w:r>
            <w:r w:rsidRPr="0084317A">
              <w:rPr>
                <w:b/>
                <w:color w:val="FFFFFF" w:themeColor="background1"/>
                <w:spacing w:val="23"/>
                <w:sz w:val="21"/>
              </w:rPr>
              <w:t xml:space="preserve"> </w:t>
            </w:r>
            <w:r w:rsidRPr="0084317A">
              <w:rPr>
                <w:b/>
                <w:color w:val="FFFFFF" w:themeColor="background1"/>
                <w:sz w:val="21"/>
              </w:rPr>
              <w:t>–</w:t>
            </w:r>
            <w:r w:rsidRPr="0084317A">
              <w:rPr>
                <w:b/>
                <w:color w:val="FFFFFF" w:themeColor="background1"/>
                <w:spacing w:val="23"/>
                <w:sz w:val="21"/>
              </w:rPr>
              <w:t xml:space="preserve"> </w:t>
            </w:r>
            <w:r w:rsidRPr="0084317A">
              <w:rPr>
                <w:b/>
                <w:color w:val="FFFFFF" w:themeColor="background1"/>
                <w:sz w:val="21"/>
              </w:rPr>
              <w:t>short</w:t>
            </w:r>
            <w:r w:rsidRPr="0084317A">
              <w:rPr>
                <w:b/>
                <w:color w:val="FFFFFF" w:themeColor="background1"/>
                <w:spacing w:val="22"/>
                <w:sz w:val="21"/>
              </w:rPr>
              <w:t xml:space="preserve"> </w:t>
            </w:r>
            <w:r w:rsidRPr="0084317A">
              <w:rPr>
                <w:b/>
                <w:color w:val="FFFFFF" w:themeColor="background1"/>
                <w:sz w:val="21"/>
              </w:rPr>
              <w:t>term</w:t>
            </w:r>
            <w:r w:rsidRPr="0084317A">
              <w:rPr>
                <w:b/>
                <w:color w:val="FFFFFF" w:themeColor="background1"/>
                <w:spacing w:val="24"/>
                <w:sz w:val="21"/>
              </w:rPr>
              <w:t xml:space="preserve"> </w:t>
            </w:r>
            <w:r w:rsidRPr="0084317A">
              <w:rPr>
                <w:b/>
                <w:color w:val="FFFFFF" w:themeColor="background1"/>
                <w:spacing w:val="-4"/>
                <w:sz w:val="21"/>
              </w:rPr>
              <w:t>goals</w:t>
            </w:r>
          </w:p>
        </w:tc>
      </w:tr>
      <w:tr w:rsidR="00B92C8E" w14:paraId="438A1935" w14:textId="77777777" w:rsidTr="001A7D7B">
        <w:trPr>
          <w:trHeight w:val="1414"/>
        </w:trPr>
        <w:tc>
          <w:tcPr>
            <w:tcW w:w="9252" w:type="dxa"/>
            <w:gridSpan w:val="6"/>
          </w:tcPr>
          <w:p w14:paraId="3AEA2494" w14:textId="39F7B5EF" w:rsidR="00B92C8E" w:rsidRDefault="00B92C8E" w:rsidP="00564847">
            <w:pPr>
              <w:rPr>
                <w:sz w:val="21"/>
              </w:rPr>
            </w:pPr>
          </w:p>
        </w:tc>
      </w:tr>
      <w:tr w:rsidR="00B92C8E" w14:paraId="2A7D6C13" w14:textId="77777777" w:rsidTr="342513D2">
        <w:trPr>
          <w:trHeight w:val="293"/>
        </w:trPr>
        <w:tc>
          <w:tcPr>
            <w:tcW w:w="9252" w:type="dxa"/>
            <w:gridSpan w:val="6"/>
            <w:shd w:val="clear" w:color="auto" w:fill="A8B400" w:themeFill="accent3"/>
          </w:tcPr>
          <w:p w14:paraId="23F5DF1F" w14:textId="3F37C853" w:rsidR="00B92C8E" w:rsidRDefault="00BB5873" w:rsidP="00564847">
            <w:pPr>
              <w:rPr>
                <w:b/>
                <w:sz w:val="21"/>
              </w:rPr>
            </w:pPr>
            <w:r w:rsidRPr="0084317A">
              <w:rPr>
                <w:b/>
                <w:color w:val="FFFFFF" w:themeColor="background1"/>
                <w:sz w:val="21"/>
              </w:rPr>
              <w:t>Long</w:t>
            </w:r>
            <w:r w:rsidRPr="0084317A">
              <w:rPr>
                <w:b/>
                <w:color w:val="FFFFFF" w:themeColor="background1"/>
                <w:spacing w:val="17"/>
                <w:sz w:val="21"/>
              </w:rPr>
              <w:t xml:space="preserve"> </w:t>
            </w:r>
            <w:r w:rsidRPr="0084317A">
              <w:rPr>
                <w:b/>
                <w:color w:val="FFFFFF" w:themeColor="background1"/>
                <w:sz w:val="21"/>
              </w:rPr>
              <w:t>Term</w:t>
            </w:r>
            <w:r w:rsidRPr="0084317A">
              <w:rPr>
                <w:b/>
                <w:color w:val="FFFFFF" w:themeColor="background1"/>
                <w:spacing w:val="19"/>
                <w:sz w:val="21"/>
              </w:rPr>
              <w:t xml:space="preserve"> </w:t>
            </w:r>
            <w:r w:rsidRPr="0084317A">
              <w:rPr>
                <w:b/>
                <w:color w:val="FFFFFF" w:themeColor="background1"/>
                <w:spacing w:val="-2"/>
                <w:sz w:val="21"/>
              </w:rPr>
              <w:t>goals</w:t>
            </w:r>
          </w:p>
        </w:tc>
      </w:tr>
      <w:tr w:rsidR="00B92C8E" w14:paraId="620EFA7E" w14:textId="77777777" w:rsidTr="001A7D7B">
        <w:trPr>
          <w:trHeight w:val="1722"/>
        </w:trPr>
        <w:tc>
          <w:tcPr>
            <w:tcW w:w="9252" w:type="dxa"/>
            <w:gridSpan w:val="6"/>
          </w:tcPr>
          <w:p w14:paraId="49F5496F" w14:textId="7A793342" w:rsidR="00B92C8E" w:rsidRDefault="00B92C8E" w:rsidP="00564847">
            <w:pPr>
              <w:rPr>
                <w:sz w:val="21"/>
              </w:rPr>
            </w:pPr>
          </w:p>
        </w:tc>
      </w:tr>
      <w:tr w:rsidR="00B92C8E" w14:paraId="385C3D04" w14:textId="77777777" w:rsidTr="342513D2">
        <w:trPr>
          <w:trHeight w:val="419"/>
        </w:trPr>
        <w:tc>
          <w:tcPr>
            <w:tcW w:w="9252" w:type="dxa"/>
            <w:gridSpan w:val="6"/>
            <w:shd w:val="clear" w:color="auto" w:fill="A8B400" w:themeFill="accent3"/>
          </w:tcPr>
          <w:p w14:paraId="1D78A4F0" w14:textId="77777777" w:rsidR="00B92C8E" w:rsidRDefault="00B92C8E" w:rsidP="00564847">
            <w:pPr>
              <w:rPr>
                <w:b/>
                <w:sz w:val="21"/>
              </w:rPr>
            </w:pPr>
            <w:r w:rsidRPr="0084317A">
              <w:rPr>
                <w:b/>
                <w:color w:val="FFFFFF" w:themeColor="background1"/>
                <w:sz w:val="21"/>
              </w:rPr>
              <w:t>Preventative</w:t>
            </w:r>
            <w:r w:rsidRPr="0084317A">
              <w:rPr>
                <w:b/>
                <w:color w:val="FFFFFF" w:themeColor="background1"/>
                <w:spacing w:val="29"/>
                <w:sz w:val="21"/>
              </w:rPr>
              <w:t xml:space="preserve"> </w:t>
            </w:r>
            <w:r w:rsidRPr="0084317A">
              <w:rPr>
                <w:b/>
                <w:color w:val="FFFFFF" w:themeColor="background1"/>
                <w:sz w:val="21"/>
              </w:rPr>
              <w:t>strategies</w:t>
            </w:r>
            <w:r w:rsidRPr="0084317A">
              <w:rPr>
                <w:b/>
                <w:color w:val="FFFFFF" w:themeColor="background1"/>
                <w:spacing w:val="28"/>
                <w:sz w:val="21"/>
              </w:rPr>
              <w:t xml:space="preserve"> </w:t>
            </w:r>
            <w:r w:rsidRPr="0084317A">
              <w:rPr>
                <w:b/>
                <w:color w:val="FFFFFF" w:themeColor="background1"/>
                <w:sz w:val="21"/>
              </w:rPr>
              <w:t>and</w:t>
            </w:r>
            <w:r w:rsidRPr="0084317A">
              <w:rPr>
                <w:b/>
                <w:color w:val="FFFFFF" w:themeColor="background1"/>
                <w:spacing w:val="29"/>
                <w:sz w:val="21"/>
              </w:rPr>
              <w:t xml:space="preserve"> </w:t>
            </w:r>
            <w:r w:rsidRPr="0084317A">
              <w:rPr>
                <w:b/>
                <w:color w:val="FFFFFF" w:themeColor="background1"/>
                <w:spacing w:val="-2"/>
                <w:sz w:val="21"/>
              </w:rPr>
              <w:t>techniques</w:t>
            </w:r>
          </w:p>
        </w:tc>
      </w:tr>
      <w:tr w:rsidR="00B92C8E" w14:paraId="51891072" w14:textId="77777777" w:rsidTr="001A7D7B">
        <w:trPr>
          <w:trHeight w:val="1669"/>
        </w:trPr>
        <w:tc>
          <w:tcPr>
            <w:tcW w:w="9252" w:type="dxa"/>
            <w:gridSpan w:val="6"/>
          </w:tcPr>
          <w:p w14:paraId="49475B5E" w14:textId="3708C9EB" w:rsidR="00B92C8E" w:rsidRPr="002950F3" w:rsidRDefault="00B92C8E" w:rsidP="002950F3">
            <w:pPr>
              <w:rPr>
                <w:bCs/>
                <w:color w:val="000000" w:themeColor="text1"/>
                <w:sz w:val="21"/>
              </w:rPr>
            </w:pPr>
          </w:p>
        </w:tc>
      </w:tr>
      <w:tr w:rsidR="00012B02" w14:paraId="7C0BDDC8" w14:textId="77777777" w:rsidTr="342513D2">
        <w:trPr>
          <w:trHeight w:val="389"/>
        </w:trPr>
        <w:tc>
          <w:tcPr>
            <w:tcW w:w="9252" w:type="dxa"/>
            <w:gridSpan w:val="6"/>
            <w:shd w:val="clear" w:color="auto" w:fill="A8B400" w:themeFill="accent3"/>
          </w:tcPr>
          <w:p w14:paraId="0C7EEB0C" w14:textId="75997CF9" w:rsidR="00012B02" w:rsidRPr="0084317A" w:rsidRDefault="6B331701" w:rsidP="342513D2">
            <w:pPr>
              <w:rPr>
                <w:b/>
                <w:bCs/>
                <w:color w:val="FFFFFF" w:themeColor="background1"/>
                <w:sz w:val="21"/>
                <w:szCs w:val="21"/>
              </w:rPr>
            </w:pPr>
            <w:r w:rsidRPr="342513D2">
              <w:rPr>
                <w:b/>
                <w:bCs/>
                <w:color w:val="FFFFFF" w:themeColor="background1"/>
                <w:sz w:val="21"/>
                <w:szCs w:val="21"/>
              </w:rPr>
              <w:t xml:space="preserve">Response and management during </w:t>
            </w:r>
            <w:r w:rsidR="00B3310B">
              <w:rPr>
                <w:b/>
                <w:bCs/>
                <w:color w:val="FFFFFF" w:themeColor="background1"/>
                <w:sz w:val="21"/>
                <w:szCs w:val="21"/>
              </w:rPr>
              <w:t xml:space="preserve">challenging </w:t>
            </w:r>
            <w:r w:rsidRPr="342513D2">
              <w:rPr>
                <w:b/>
                <w:bCs/>
                <w:color w:val="FFFFFF" w:themeColor="background1"/>
                <w:sz w:val="21"/>
                <w:szCs w:val="21"/>
              </w:rPr>
              <w:t>behaviour</w:t>
            </w:r>
          </w:p>
        </w:tc>
      </w:tr>
      <w:tr w:rsidR="00012B02" w14:paraId="03617930" w14:textId="77777777" w:rsidTr="001A7D7B">
        <w:trPr>
          <w:trHeight w:val="2293"/>
        </w:trPr>
        <w:tc>
          <w:tcPr>
            <w:tcW w:w="9252" w:type="dxa"/>
            <w:gridSpan w:val="6"/>
          </w:tcPr>
          <w:p w14:paraId="30212A53" w14:textId="7C1E346F" w:rsidR="00012B02" w:rsidRDefault="00012B02" w:rsidP="00564847">
            <w:pPr>
              <w:rPr>
                <w:sz w:val="21"/>
              </w:rPr>
            </w:pPr>
          </w:p>
        </w:tc>
      </w:tr>
      <w:tr w:rsidR="00F01B24" w14:paraId="2B39655A" w14:textId="7B89321F" w:rsidTr="342513D2">
        <w:trPr>
          <w:trHeight w:val="373"/>
        </w:trPr>
        <w:tc>
          <w:tcPr>
            <w:tcW w:w="1423" w:type="dxa"/>
            <w:shd w:val="clear" w:color="auto" w:fill="A8B400" w:themeFill="accent3"/>
          </w:tcPr>
          <w:p w14:paraId="53ACE77C" w14:textId="4BFCE757" w:rsidR="00F01B24" w:rsidRPr="008526A6" w:rsidRDefault="00F01B24" w:rsidP="00564847">
            <w:pPr>
              <w:rPr>
                <w:b/>
                <w:bCs/>
                <w:sz w:val="21"/>
              </w:rPr>
            </w:pPr>
            <w:r w:rsidRPr="008526A6">
              <w:rPr>
                <w:b/>
                <w:bCs/>
                <w:color w:val="FFFFFF" w:themeColor="background1"/>
                <w:sz w:val="21"/>
              </w:rPr>
              <w:t>Review Date</w:t>
            </w:r>
          </w:p>
        </w:tc>
        <w:tc>
          <w:tcPr>
            <w:tcW w:w="7829" w:type="dxa"/>
            <w:gridSpan w:val="5"/>
            <w:shd w:val="clear" w:color="auto" w:fill="FFFFFF" w:themeFill="background1"/>
          </w:tcPr>
          <w:p w14:paraId="5954C725" w14:textId="77777777" w:rsidR="00F01B24" w:rsidRPr="008526A6" w:rsidRDefault="00F01B24" w:rsidP="00F01B24">
            <w:pPr>
              <w:rPr>
                <w:b/>
                <w:bCs/>
                <w:sz w:val="21"/>
              </w:rPr>
            </w:pPr>
          </w:p>
        </w:tc>
      </w:tr>
      <w:tr w:rsidR="008526A6" w14:paraId="604B088A" w14:textId="77777777" w:rsidTr="342513D2">
        <w:trPr>
          <w:trHeight w:val="251"/>
        </w:trPr>
        <w:tc>
          <w:tcPr>
            <w:tcW w:w="9252" w:type="dxa"/>
            <w:gridSpan w:val="6"/>
          </w:tcPr>
          <w:p w14:paraId="05567173" w14:textId="77777777" w:rsidR="008526A6" w:rsidRDefault="008526A6" w:rsidP="00564847">
            <w:pPr>
              <w:rPr>
                <w:sz w:val="21"/>
              </w:rPr>
            </w:pPr>
          </w:p>
        </w:tc>
      </w:tr>
      <w:tr w:rsidR="00E5639D" w14:paraId="6822F2E2" w14:textId="77777777" w:rsidTr="28C54A06">
        <w:trPr>
          <w:trHeight w:val="460"/>
        </w:trPr>
        <w:tc>
          <w:tcPr>
            <w:tcW w:w="9252" w:type="dxa"/>
            <w:gridSpan w:val="6"/>
            <w:shd w:val="clear" w:color="auto" w:fill="A8B400" w:themeFill="accent3"/>
          </w:tcPr>
          <w:p w14:paraId="078DDB4E" w14:textId="3ED8BDAB" w:rsidR="00E5639D" w:rsidRPr="00AF3FF8" w:rsidRDefault="005403EF" w:rsidP="00564847">
            <w:pPr>
              <w:rPr>
                <w:b/>
                <w:bCs/>
                <w:sz w:val="21"/>
              </w:rPr>
            </w:pPr>
            <w:r w:rsidRPr="00AF3FF8">
              <w:rPr>
                <w:b/>
                <w:bCs/>
                <w:color w:val="FFFFFF" w:themeColor="background1"/>
                <w:sz w:val="21"/>
              </w:rPr>
              <w:t>Notes</w:t>
            </w:r>
            <w:r w:rsidR="00AF3FF8" w:rsidRPr="00AF3FF8">
              <w:rPr>
                <w:b/>
                <w:bCs/>
                <w:color w:val="FFFFFF" w:themeColor="background1"/>
                <w:sz w:val="21"/>
              </w:rPr>
              <w:t xml:space="preserve"> and progress</w:t>
            </w:r>
          </w:p>
        </w:tc>
      </w:tr>
      <w:tr w:rsidR="00AF3FF8" w14:paraId="1897E74C" w14:textId="77777777" w:rsidTr="001A7D7B">
        <w:trPr>
          <w:trHeight w:val="2955"/>
        </w:trPr>
        <w:tc>
          <w:tcPr>
            <w:tcW w:w="9252" w:type="dxa"/>
            <w:gridSpan w:val="6"/>
          </w:tcPr>
          <w:p w14:paraId="0E8ED541" w14:textId="77777777" w:rsidR="00AF3FF8" w:rsidRDefault="00AF3FF8" w:rsidP="00564847">
            <w:pPr>
              <w:rPr>
                <w:sz w:val="21"/>
              </w:rPr>
            </w:pPr>
          </w:p>
        </w:tc>
      </w:tr>
    </w:tbl>
    <w:p w14:paraId="3901808E" w14:textId="260F8BFE" w:rsidR="00E32AE6" w:rsidRDefault="00E32AE6" w:rsidP="00B92C8E"/>
    <w:p w14:paraId="3D7A5029" w14:textId="77777777" w:rsidR="00E32AE6" w:rsidRDefault="00E32AE6">
      <w:pPr>
        <w:spacing w:after="200" w:line="276" w:lineRule="auto"/>
      </w:pPr>
      <w:r>
        <w:br w:type="page"/>
      </w:r>
    </w:p>
    <w:p w14:paraId="51F45938" w14:textId="77777777" w:rsidR="002B2AAC" w:rsidRDefault="002B2AAC" w:rsidP="00B92C8E"/>
    <w:p w14:paraId="4FA2B427" w14:textId="2008E995" w:rsidR="007020CE" w:rsidRDefault="002B2AAC" w:rsidP="002B2AAC">
      <w:pPr>
        <w:pStyle w:val="AttachmentsAttachments"/>
      </w:pPr>
      <w:r>
        <w:t xml:space="preserve">Attachment 1: </w:t>
      </w:r>
      <w:r w:rsidRPr="002B2AAC">
        <w:t>Behaviour Information Gathering</w:t>
      </w:r>
    </w:p>
    <w:tbl>
      <w:tblPr>
        <w:tblStyle w:val="TableGrid"/>
        <w:tblW w:w="0" w:type="auto"/>
        <w:tblLook w:val="04A0" w:firstRow="1" w:lastRow="0" w:firstColumn="1" w:lastColumn="0" w:noHBand="0" w:noVBand="1"/>
      </w:tblPr>
      <w:tblGrid>
        <w:gridCol w:w="3681"/>
        <w:gridCol w:w="6513"/>
      </w:tblGrid>
      <w:tr w:rsidR="0055237F" w14:paraId="2C89FF8C" w14:textId="77777777" w:rsidTr="00327459">
        <w:trPr>
          <w:cnfStyle w:val="100000000000" w:firstRow="1" w:lastRow="0" w:firstColumn="0" w:lastColumn="0" w:oddVBand="0" w:evenVBand="0" w:oddHBand="0" w:evenHBand="0" w:firstRowFirstColumn="0" w:firstRowLastColumn="0" w:lastRowFirstColumn="0" w:lastRowLastColumn="0"/>
        </w:trPr>
        <w:tc>
          <w:tcPr>
            <w:tcW w:w="10194" w:type="dxa"/>
            <w:gridSpan w:val="2"/>
            <w:shd w:val="clear" w:color="auto" w:fill="A8B400"/>
          </w:tcPr>
          <w:p w14:paraId="2A94E10A" w14:textId="0C275F7D" w:rsidR="0055237F" w:rsidRPr="00393FAD" w:rsidRDefault="0055237F" w:rsidP="00B92C8E">
            <w:r w:rsidRPr="00393FAD">
              <w:rPr>
                <w:color w:val="FFFFFF" w:themeColor="background1"/>
              </w:rPr>
              <w:t>Behaviour Information Gathering</w:t>
            </w:r>
          </w:p>
        </w:tc>
      </w:tr>
      <w:tr w:rsidR="00403248" w14:paraId="56F155EA" w14:textId="77777777" w:rsidTr="00210AD7">
        <w:tc>
          <w:tcPr>
            <w:tcW w:w="3681" w:type="dxa"/>
            <w:shd w:val="clear" w:color="auto" w:fill="A8B400"/>
          </w:tcPr>
          <w:p w14:paraId="451D5934" w14:textId="6B3B61F4" w:rsidR="00403248" w:rsidRPr="00CE7E57" w:rsidRDefault="0055237F" w:rsidP="00B92C8E">
            <w:pPr>
              <w:rPr>
                <w:b/>
                <w:bCs/>
                <w:color w:val="FFFFFF" w:themeColor="background1"/>
              </w:rPr>
            </w:pPr>
            <w:r w:rsidRPr="00CE7E57">
              <w:rPr>
                <w:b/>
                <w:bCs/>
                <w:color w:val="FFFFFF" w:themeColor="background1"/>
              </w:rPr>
              <w:t>Name of Child</w:t>
            </w:r>
            <w:r w:rsidR="004960CA">
              <w:rPr>
                <w:b/>
                <w:bCs/>
                <w:color w:val="FFFFFF" w:themeColor="background1"/>
              </w:rPr>
              <w:t>:</w:t>
            </w:r>
          </w:p>
        </w:tc>
        <w:tc>
          <w:tcPr>
            <w:tcW w:w="6513" w:type="dxa"/>
          </w:tcPr>
          <w:p w14:paraId="11F3F457" w14:textId="77777777" w:rsidR="00403248" w:rsidRDefault="00403248" w:rsidP="00B92C8E"/>
        </w:tc>
      </w:tr>
      <w:tr w:rsidR="00403248" w14:paraId="31A0DACD" w14:textId="77777777" w:rsidTr="00210AD7">
        <w:tc>
          <w:tcPr>
            <w:tcW w:w="3681" w:type="dxa"/>
            <w:shd w:val="clear" w:color="auto" w:fill="A8B400"/>
          </w:tcPr>
          <w:p w14:paraId="0379E793" w14:textId="6029B2A4" w:rsidR="00403248" w:rsidRPr="00CE7E57" w:rsidRDefault="004C492B" w:rsidP="00B92C8E">
            <w:pPr>
              <w:rPr>
                <w:b/>
                <w:bCs/>
                <w:color w:val="FFFFFF" w:themeColor="background1"/>
              </w:rPr>
            </w:pPr>
            <w:r w:rsidRPr="00CE7E57">
              <w:rPr>
                <w:b/>
                <w:bCs/>
                <w:color w:val="FFFFFF" w:themeColor="background1"/>
              </w:rPr>
              <w:t>Date of Birth</w:t>
            </w:r>
            <w:r w:rsidR="004960CA">
              <w:rPr>
                <w:b/>
                <w:bCs/>
                <w:color w:val="FFFFFF" w:themeColor="background1"/>
              </w:rPr>
              <w:t>:</w:t>
            </w:r>
          </w:p>
        </w:tc>
        <w:tc>
          <w:tcPr>
            <w:tcW w:w="6513" w:type="dxa"/>
          </w:tcPr>
          <w:p w14:paraId="76B5A5A6" w14:textId="77777777" w:rsidR="00403248" w:rsidRDefault="00403248" w:rsidP="00B92C8E"/>
        </w:tc>
      </w:tr>
      <w:tr w:rsidR="00403248" w14:paraId="3F62262D" w14:textId="77777777" w:rsidTr="00210AD7">
        <w:tc>
          <w:tcPr>
            <w:tcW w:w="3681" w:type="dxa"/>
            <w:shd w:val="clear" w:color="auto" w:fill="A8B400"/>
          </w:tcPr>
          <w:p w14:paraId="02F6A9F1" w14:textId="21EF7D29" w:rsidR="00403248" w:rsidRPr="00CE7E57" w:rsidRDefault="004C492B" w:rsidP="00B92C8E">
            <w:pPr>
              <w:rPr>
                <w:b/>
                <w:bCs/>
                <w:color w:val="FFFFFF" w:themeColor="background1"/>
              </w:rPr>
            </w:pPr>
            <w:r w:rsidRPr="00CE7E57">
              <w:rPr>
                <w:b/>
                <w:bCs/>
                <w:color w:val="FFFFFF" w:themeColor="background1"/>
              </w:rPr>
              <w:t>Days of Attendance</w:t>
            </w:r>
            <w:r w:rsidR="004960CA">
              <w:rPr>
                <w:b/>
                <w:bCs/>
                <w:color w:val="FFFFFF" w:themeColor="background1"/>
              </w:rPr>
              <w:t>:</w:t>
            </w:r>
          </w:p>
        </w:tc>
        <w:tc>
          <w:tcPr>
            <w:tcW w:w="6513" w:type="dxa"/>
          </w:tcPr>
          <w:p w14:paraId="4BE23042" w14:textId="77777777" w:rsidR="00403248" w:rsidRDefault="00403248" w:rsidP="00B92C8E"/>
        </w:tc>
      </w:tr>
      <w:tr w:rsidR="00BF5363" w14:paraId="3B5E171D" w14:textId="77777777" w:rsidTr="00210AD7">
        <w:tc>
          <w:tcPr>
            <w:tcW w:w="3681" w:type="dxa"/>
            <w:shd w:val="clear" w:color="auto" w:fill="A8B400"/>
          </w:tcPr>
          <w:p w14:paraId="51247E4D" w14:textId="13B1F9B3" w:rsidR="00BF5363" w:rsidRPr="00CE7E57" w:rsidRDefault="00BF5363" w:rsidP="00B92C8E">
            <w:pPr>
              <w:rPr>
                <w:b/>
                <w:bCs/>
                <w:color w:val="FFFFFF" w:themeColor="background1"/>
              </w:rPr>
            </w:pPr>
            <w:r w:rsidRPr="00CE7E57">
              <w:rPr>
                <w:b/>
                <w:bCs/>
                <w:color w:val="FFFFFF" w:themeColor="background1"/>
              </w:rPr>
              <w:t>Date:</w:t>
            </w:r>
          </w:p>
        </w:tc>
        <w:tc>
          <w:tcPr>
            <w:tcW w:w="6513" w:type="dxa"/>
          </w:tcPr>
          <w:p w14:paraId="000E3042" w14:textId="77777777" w:rsidR="00BF5363" w:rsidRDefault="00BF5363" w:rsidP="00B92C8E"/>
        </w:tc>
      </w:tr>
      <w:tr w:rsidR="00BF5363" w14:paraId="722DB4AD" w14:textId="77777777" w:rsidTr="00210AD7">
        <w:tc>
          <w:tcPr>
            <w:tcW w:w="3681" w:type="dxa"/>
            <w:shd w:val="clear" w:color="auto" w:fill="A8B400"/>
          </w:tcPr>
          <w:p w14:paraId="5CCFB0A0" w14:textId="64415E66" w:rsidR="00BF5363" w:rsidRPr="00CE7E57" w:rsidRDefault="00BF5363" w:rsidP="00B92C8E">
            <w:pPr>
              <w:rPr>
                <w:b/>
                <w:bCs/>
                <w:color w:val="FFFFFF" w:themeColor="background1"/>
              </w:rPr>
            </w:pPr>
            <w:r w:rsidRPr="00CE7E57">
              <w:rPr>
                <w:b/>
                <w:bCs/>
                <w:color w:val="FFFFFF" w:themeColor="background1"/>
              </w:rPr>
              <w:t xml:space="preserve">Educators </w:t>
            </w:r>
            <w:r w:rsidR="00327459" w:rsidRPr="00CE7E57">
              <w:rPr>
                <w:b/>
                <w:bCs/>
                <w:color w:val="FFFFFF" w:themeColor="background1"/>
              </w:rPr>
              <w:t>n</w:t>
            </w:r>
            <w:r w:rsidRPr="00CE7E57">
              <w:rPr>
                <w:b/>
                <w:bCs/>
                <w:color w:val="FFFFFF" w:themeColor="background1"/>
              </w:rPr>
              <w:t xml:space="preserve">ame completing the </w:t>
            </w:r>
            <w:r w:rsidR="00327459" w:rsidRPr="00CE7E57">
              <w:rPr>
                <w:b/>
                <w:bCs/>
                <w:color w:val="FFFFFF" w:themeColor="background1"/>
              </w:rPr>
              <w:t>form</w:t>
            </w:r>
            <w:r w:rsidR="00B168CE">
              <w:rPr>
                <w:b/>
                <w:bCs/>
                <w:color w:val="FFFFFF" w:themeColor="background1"/>
              </w:rPr>
              <w:t>:</w:t>
            </w:r>
          </w:p>
        </w:tc>
        <w:tc>
          <w:tcPr>
            <w:tcW w:w="6513" w:type="dxa"/>
          </w:tcPr>
          <w:p w14:paraId="26B7BF2C" w14:textId="77777777" w:rsidR="00BF5363" w:rsidRDefault="00BF5363" w:rsidP="00B92C8E"/>
        </w:tc>
      </w:tr>
    </w:tbl>
    <w:p w14:paraId="4098C21E" w14:textId="77777777" w:rsidR="002B2AAC" w:rsidRDefault="002B2AAC" w:rsidP="00B92C8E"/>
    <w:tbl>
      <w:tblPr>
        <w:tblStyle w:val="TableGrid"/>
        <w:tblW w:w="0" w:type="auto"/>
        <w:tblLook w:val="04A0" w:firstRow="1" w:lastRow="0" w:firstColumn="1" w:lastColumn="0" w:noHBand="0" w:noVBand="1"/>
      </w:tblPr>
      <w:tblGrid>
        <w:gridCol w:w="10194"/>
      </w:tblGrid>
      <w:tr w:rsidR="00986F85" w14:paraId="0C6859F6" w14:textId="77777777" w:rsidTr="00FC5541">
        <w:trPr>
          <w:cnfStyle w:val="100000000000" w:firstRow="1" w:lastRow="0" w:firstColumn="0" w:lastColumn="0" w:oddVBand="0" w:evenVBand="0" w:oddHBand="0" w:evenHBand="0" w:firstRowFirstColumn="0" w:firstRowLastColumn="0" w:lastRowFirstColumn="0" w:lastRowLastColumn="0"/>
        </w:trPr>
        <w:tc>
          <w:tcPr>
            <w:tcW w:w="10194" w:type="dxa"/>
            <w:shd w:val="clear" w:color="auto" w:fill="A8B400"/>
          </w:tcPr>
          <w:p w14:paraId="391C43F8" w14:textId="5A9E7B7E" w:rsidR="00986F85" w:rsidRDefault="00911DFA" w:rsidP="00B92C8E">
            <w:r w:rsidRPr="00FC5541">
              <w:rPr>
                <w:color w:val="FFFFFF" w:themeColor="background1"/>
              </w:rPr>
              <w:t xml:space="preserve">Observation of </w:t>
            </w:r>
            <w:r w:rsidR="00F56F27">
              <w:rPr>
                <w:color w:val="FFFFFF" w:themeColor="background1"/>
              </w:rPr>
              <w:t xml:space="preserve">the </w:t>
            </w:r>
            <w:r w:rsidRPr="00FC5541">
              <w:rPr>
                <w:color w:val="FFFFFF" w:themeColor="background1"/>
              </w:rPr>
              <w:t>behaviou</w:t>
            </w:r>
            <w:r w:rsidRPr="00FC5541">
              <w:rPr>
                <w:b w:val="0"/>
                <w:color w:val="FFFFFF" w:themeColor="background1"/>
              </w:rPr>
              <w:t>r</w:t>
            </w:r>
            <w:r w:rsidRPr="00FC5541">
              <w:rPr>
                <w:color w:val="FFFFFF" w:themeColor="background1"/>
              </w:rPr>
              <w:t xml:space="preserve"> </w:t>
            </w:r>
          </w:p>
        </w:tc>
      </w:tr>
      <w:tr w:rsidR="00986F85" w14:paraId="08A404F4" w14:textId="77777777" w:rsidTr="00CE731D">
        <w:trPr>
          <w:trHeight w:val="2216"/>
        </w:trPr>
        <w:tc>
          <w:tcPr>
            <w:tcW w:w="10194" w:type="dxa"/>
          </w:tcPr>
          <w:p w14:paraId="1A4FF62E" w14:textId="77777777" w:rsidR="00986F85" w:rsidRDefault="00986F85" w:rsidP="00B92C8E"/>
        </w:tc>
      </w:tr>
      <w:tr w:rsidR="006565A0" w14:paraId="1A6A7735" w14:textId="77777777" w:rsidTr="00D53550">
        <w:trPr>
          <w:trHeight w:val="373"/>
        </w:trPr>
        <w:tc>
          <w:tcPr>
            <w:tcW w:w="10194" w:type="dxa"/>
            <w:shd w:val="clear" w:color="auto" w:fill="A8B400"/>
          </w:tcPr>
          <w:p w14:paraId="3A744AE8" w14:textId="62FF16B5" w:rsidR="006565A0" w:rsidRPr="00CE7E57" w:rsidRDefault="008C4042" w:rsidP="00B92C8E">
            <w:pPr>
              <w:rPr>
                <w:b/>
                <w:bCs/>
              </w:rPr>
            </w:pPr>
            <w:r>
              <w:rPr>
                <w:b/>
                <w:bCs/>
                <w:color w:val="FFFFFF" w:themeColor="background1"/>
              </w:rPr>
              <w:t>S</w:t>
            </w:r>
            <w:r w:rsidRPr="008C4042">
              <w:rPr>
                <w:b/>
                <w:bCs/>
                <w:color w:val="FFFFFF" w:themeColor="background1"/>
              </w:rPr>
              <w:t>ituation leading to the behaviour being displayed</w:t>
            </w:r>
            <w:r>
              <w:rPr>
                <w:b/>
                <w:bCs/>
                <w:color w:val="FFFFFF" w:themeColor="background1"/>
              </w:rPr>
              <w:t>/</w:t>
            </w:r>
            <w:r w:rsidR="0003733A">
              <w:rPr>
                <w:b/>
                <w:bCs/>
                <w:color w:val="FFFFFF" w:themeColor="background1"/>
              </w:rPr>
              <w:t>t</w:t>
            </w:r>
            <w:r w:rsidRPr="00CE7E57">
              <w:rPr>
                <w:b/>
                <w:bCs/>
                <w:color w:val="FFFFFF" w:themeColor="background1"/>
              </w:rPr>
              <w:t>riggers</w:t>
            </w:r>
          </w:p>
        </w:tc>
      </w:tr>
      <w:tr w:rsidR="00C74FA0" w14:paraId="14D33585" w14:textId="77777777" w:rsidTr="00CE731D">
        <w:trPr>
          <w:trHeight w:val="2154"/>
        </w:trPr>
        <w:tc>
          <w:tcPr>
            <w:tcW w:w="10194" w:type="dxa"/>
          </w:tcPr>
          <w:p w14:paraId="09CCE754" w14:textId="77777777" w:rsidR="00C74FA0" w:rsidRDefault="00C74FA0" w:rsidP="00B92C8E"/>
        </w:tc>
      </w:tr>
      <w:tr w:rsidR="00C74FA0" w14:paraId="6C23E5FA" w14:textId="77777777" w:rsidTr="00D53550">
        <w:trPr>
          <w:trHeight w:val="373"/>
        </w:trPr>
        <w:tc>
          <w:tcPr>
            <w:tcW w:w="10194" w:type="dxa"/>
            <w:shd w:val="clear" w:color="auto" w:fill="A8B400"/>
          </w:tcPr>
          <w:p w14:paraId="2137938A" w14:textId="0DBF09ED" w:rsidR="00C74FA0" w:rsidRPr="00CE7E57" w:rsidRDefault="00C74FA0" w:rsidP="00B92C8E">
            <w:pPr>
              <w:rPr>
                <w:b/>
                <w:bCs/>
              </w:rPr>
            </w:pPr>
            <w:r w:rsidRPr="00CE7E57">
              <w:rPr>
                <w:b/>
                <w:bCs/>
                <w:color w:val="FFFFFF" w:themeColor="background1"/>
              </w:rPr>
              <w:t xml:space="preserve">Strategies </w:t>
            </w:r>
            <w:r w:rsidR="00202A6C" w:rsidRPr="00CE7E57">
              <w:rPr>
                <w:b/>
                <w:bCs/>
                <w:color w:val="FFFFFF" w:themeColor="background1"/>
              </w:rPr>
              <w:t xml:space="preserve">that worked </w:t>
            </w:r>
          </w:p>
        </w:tc>
      </w:tr>
      <w:tr w:rsidR="00202A6C" w14:paraId="5291C773" w14:textId="77777777" w:rsidTr="000628E0">
        <w:trPr>
          <w:trHeight w:val="1297"/>
        </w:trPr>
        <w:tc>
          <w:tcPr>
            <w:tcW w:w="0" w:type="dxa"/>
          </w:tcPr>
          <w:p w14:paraId="3253C3F8" w14:textId="77777777" w:rsidR="00202A6C" w:rsidRDefault="00202A6C" w:rsidP="00B92C8E"/>
        </w:tc>
      </w:tr>
      <w:tr w:rsidR="005E7919" w14:paraId="3408E6DC" w14:textId="77777777" w:rsidTr="000628E0">
        <w:trPr>
          <w:trHeight w:val="446"/>
        </w:trPr>
        <w:tc>
          <w:tcPr>
            <w:tcW w:w="0" w:type="dxa"/>
            <w:shd w:val="clear" w:color="auto" w:fill="A8B400"/>
          </w:tcPr>
          <w:p w14:paraId="121E6B59" w14:textId="19F7E1D3" w:rsidR="005E7919" w:rsidRPr="000628E0" w:rsidRDefault="00735AE8" w:rsidP="00B92C8E">
            <w:pPr>
              <w:rPr>
                <w:b/>
                <w:bCs/>
              </w:rPr>
            </w:pPr>
            <w:r w:rsidRPr="000628E0">
              <w:rPr>
                <w:b/>
                <w:bCs/>
                <w:color w:val="FFFFFF" w:themeColor="background1"/>
              </w:rPr>
              <w:t>Reflection</w:t>
            </w:r>
          </w:p>
        </w:tc>
      </w:tr>
      <w:tr w:rsidR="00735AE8" w14:paraId="6AC33589" w14:textId="77777777" w:rsidTr="000628E0">
        <w:trPr>
          <w:trHeight w:val="2087"/>
        </w:trPr>
        <w:tc>
          <w:tcPr>
            <w:tcW w:w="0" w:type="dxa"/>
          </w:tcPr>
          <w:p w14:paraId="5408A588" w14:textId="77777777" w:rsidR="00735AE8" w:rsidRDefault="00735AE8" w:rsidP="00B92C8E"/>
        </w:tc>
      </w:tr>
    </w:tbl>
    <w:p w14:paraId="632419F3" w14:textId="77777777" w:rsidR="00986F85" w:rsidRDefault="00986F85" w:rsidP="00B92C8E"/>
    <w:p w14:paraId="1389014E" w14:textId="77777777" w:rsidR="00FC5541" w:rsidRPr="007B399F" w:rsidRDefault="00FC5541" w:rsidP="00B92C8E"/>
    <w:sectPr w:rsidR="00FC5541" w:rsidRPr="007B399F" w:rsidSect="00625D16">
      <w:headerReference w:type="first" r:id="rId47"/>
      <w:pgSz w:w="11906" w:h="16838"/>
      <w:pgMar w:top="1440" w:right="851" w:bottom="1440"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DE04D" w14:textId="77777777" w:rsidR="00654725" w:rsidRDefault="00654725" w:rsidP="004B56A8">
      <w:r>
        <w:separator/>
      </w:r>
    </w:p>
  </w:endnote>
  <w:endnote w:type="continuationSeparator" w:id="0">
    <w:p w14:paraId="3FD98AB9" w14:textId="77777777" w:rsidR="00654725" w:rsidRDefault="00654725" w:rsidP="004B56A8">
      <w:r>
        <w:continuationSeparator/>
      </w:r>
    </w:p>
  </w:endnote>
  <w:endnote w:type="continuationNotice" w:id="1">
    <w:p w14:paraId="2E761FC1" w14:textId="77777777" w:rsidR="00654725" w:rsidRDefault="0065472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Juhl Bold">
    <w:altName w:val="Calibri"/>
    <w:panose1 w:val="00000000000000000000"/>
    <w:charset w:val="00"/>
    <w:family w:val="modern"/>
    <w:notTrueType/>
    <w:pitch w:val="variable"/>
    <w:sig w:usb0="800000AF" w:usb1="4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32234" w14:textId="53C483A6" w:rsidR="00C44DEC" w:rsidRDefault="00C44DEC" w:rsidP="00236D18">
    <w:pPr>
      <w:pStyle w:val="Footer"/>
    </w:pPr>
    <w:r>
      <w:rPr>
        <w:noProof/>
      </w:rPr>
      <mc:AlternateContent>
        <mc:Choice Requires="wps">
          <w:drawing>
            <wp:anchor distT="45720" distB="45720" distL="114300" distR="114300" simplePos="0" relativeHeight="251658247" behindDoc="1" locked="1" layoutInCell="1" allowOverlap="1" wp14:anchorId="35822651" wp14:editId="4B582E16">
              <wp:simplePos x="0" y="0"/>
              <wp:positionH relativeFrom="column">
                <wp:posOffset>852805</wp:posOffset>
              </wp:positionH>
              <wp:positionV relativeFrom="bottomMargin">
                <wp:align>top</wp:align>
              </wp:positionV>
              <wp:extent cx="3466465" cy="1404620"/>
              <wp:effectExtent l="0" t="0" r="635" b="0"/>
              <wp:wrapTight wrapText="bothSides">
                <wp:wrapPolygon edited="0">
                  <wp:start x="0" y="0"/>
                  <wp:lineTo x="0" y="20583"/>
                  <wp:lineTo x="21485" y="20583"/>
                  <wp:lineTo x="21485" y="0"/>
                  <wp:lineTo x="0" y="0"/>
                </wp:wrapPolygon>
              </wp:wrapTight>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465" cy="1404620"/>
                      </a:xfrm>
                      <a:prstGeom prst="rect">
                        <a:avLst/>
                      </a:prstGeom>
                      <a:solidFill>
                        <a:srgbClr val="FFFFFF"/>
                      </a:solidFill>
                      <a:ln w="9525">
                        <a:noFill/>
                        <a:miter lim="800000"/>
                        <a:headEnd/>
                        <a:tailEnd/>
                      </a:ln>
                    </wps:spPr>
                    <wps:txbx>
                      <w:txbxContent>
                        <w:p w14:paraId="3C301842" w14:textId="1A096806" w:rsidR="00C44DEC" w:rsidRDefault="00000000">
                          <w:pPr>
                            <w:rPr>
                              <w:b/>
                            </w:rPr>
                          </w:pPr>
                          <w:sdt>
                            <w:sdtPr>
                              <w:rPr>
                                <w:b/>
                              </w:rPr>
                              <w:alias w:val="Title"/>
                              <w:tag w:val=""/>
                              <w:id w:val="808216806"/>
                              <w:placeholder>
                                <w:docPart w:val="BC2F42FB36F04BE090BA77E5E4AF5D9F"/>
                              </w:placeholder>
                              <w:dataBinding w:prefixMappings="xmlns:ns0='http://purl.org/dc/elements/1.1/' xmlns:ns1='http://schemas.openxmlformats.org/package/2006/metadata/core-properties' " w:xpath="/ns1:coreProperties[1]/ns0:title[1]" w:storeItemID="{6C3C8BC8-F283-45AE-878A-BAB7291924A1}"/>
                              <w:text/>
                            </w:sdtPr>
                            <w:sdtContent>
                              <w:r w:rsidR="004B6C8D">
                                <w:rPr>
                                  <w:b/>
                                </w:rPr>
                                <w:t>Behaviour Support</w:t>
                              </w:r>
                            </w:sdtContent>
                          </w:sdt>
                          <w:r w:rsidR="00C44DEC">
                            <w:rPr>
                              <w:b/>
                            </w:rPr>
                            <w:t xml:space="preserve"> | </w:t>
                          </w:r>
                          <w:r w:rsidR="00C44DEC" w:rsidRPr="00C57352">
                            <w:rPr>
                              <w:rStyle w:val="FooterChar"/>
                            </w:rPr>
                            <w:t>Date Reviewed</w:t>
                          </w:r>
                          <w:r w:rsidR="00607871">
                            <w:rPr>
                              <w:rStyle w:val="FooterChar"/>
                            </w:rPr>
                            <w:t xml:space="preserve"> </w:t>
                          </w:r>
                          <w:r w:rsidR="00607871">
                            <w:rPr>
                              <w:rStyle w:val="FooterChar"/>
                            </w:rPr>
                            <w:fldChar w:fldCharType="begin"/>
                          </w:r>
                          <w:r w:rsidR="00607871">
                            <w:rPr>
                              <w:rStyle w:val="FooterChar"/>
                            </w:rPr>
                            <w:instrText xml:space="preserve"> DATE \@ "MMMM yy" </w:instrText>
                          </w:r>
                          <w:r w:rsidR="00607871">
                            <w:rPr>
                              <w:rStyle w:val="FooterChar"/>
                            </w:rPr>
                            <w:fldChar w:fldCharType="separate"/>
                          </w:r>
                          <w:r w:rsidR="00802DA7">
                            <w:rPr>
                              <w:rStyle w:val="FooterChar"/>
                              <w:noProof/>
                            </w:rPr>
                            <w:t>October 26</w:t>
                          </w:r>
                          <w:r w:rsidR="00607871">
                            <w:rPr>
                              <w:rStyle w:val="FooterChar"/>
                            </w:rPr>
                            <w:fldChar w:fldCharType="end"/>
                          </w:r>
                        </w:p>
                        <w:p w14:paraId="7BB2FEB8" w14:textId="0803CB2C" w:rsidR="00C44DEC" w:rsidRPr="00F359D9" w:rsidRDefault="00C44DEC" w:rsidP="00236D18">
                          <w:pPr>
                            <w:pStyle w:val="Footer"/>
                          </w:pPr>
                          <w:r>
                            <w:t xml:space="preserve">© </w:t>
                          </w:r>
                          <w:r w:rsidR="006E58AC">
                            <w:fldChar w:fldCharType="begin"/>
                          </w:r>
                          <w:r w:rsidR="006E58AC">
                            <w:instrText xml:space="preserve"> DATE  \@ "yyyy"  \* MERGEFORMAT </w:instrText>
                          </w:r>
                          <w:r w:rsidR="006E58AC">
                            <w:fldChar w:fldCharType="separate"/>
                          </w:r>
                          <w:r w:rsidR="00802DA7">
                            <w:rPr>
                              <w:noProof/>
                            </w:rPr>
                            <w:t>2026</w:t>
                          </w:r>
                          <w:r w:rsidR="006E58AC">
                            <w:fldChar w:fldCharType="end"/>
                          </w:r>
                          <w:r>
                            <w:t xml:space="preserve"> </w:t>
                          </w:r>
                          <w:r w:rsidR="00802DA7">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822651" id="_x0000_t202" coordsize="21600,21600" o:spt="202" path="m,l,21600r21600,l21600,xe">
              <v:stroke joinstyle="miter"/>
              <v:path gradientshapeok="t" o:connecttype="rect"/>
            </v:shapetype>
            <v:shape id="_x0000_s1029" type="#_x0000_t202" style="position:absolute;margin-left:67.15pt;margin-top:0;width:272.95pt;height:110.6pt;z-index:-251658233;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" stroked="f">
              <v:textbox style="mso-fit-shape-to-text:t">
                <w:txbxContent>
                  <w:p w14:paraId="3C301842" w14:textId="1A096806" w:rsidR="00C44DEC" w:rsidRDefault="00000000">
                    <w:pPr>
                      <w:rPr>
                        <w:b/>
                      </w:rPr>
                    </w:pPr>
                    <w:sdt>
                      <w:sdtPr>
                        <w:rPr>
                          <w:b/>
                        </w:rPr>
                        <w:alias w:val="Title"/>
                        <w:tag w:val=""/>
                        <w:id w:val="808216806"/>
                        <w:placeholder>
                          <w:docPart w:val="BC2F42FB36F04BE090BA77E5E4AF5D9F"/>
                        </w:placeholder>
                        <w:dataBinding w:prefixMappings="xmlns:ns0='http://purl.org/dc/elements/1.1/' xmlns:ns1='http://schemas.openxmlformats.org/package/2006/metadata/core-properties' " w:xpath="/ns1:coreProperties[1]/ns0:title[1]" w:storeItemID="{6C3C8BC8-F283-45AE-878A-BAB7291924A1}"/>
                        <w:text/>
                      </w:sdtPr>
                      <w:sdtContent>
                        <w:r w:rsidR="004B6C8D">
                          <w:rPr>
                            <w:b/>
                          </w:rPr>
                          <w:t>Behaviour Support</w:t>
                        </w:r>
                      </w:sdtContent>
                    </w:sdt>
                    <w:r w:rsidR="00C44DEC">
                      <w:rPr>
                        <w:b/>
                      </w:rPr>
                      <w:t xml:space="preserve"> | </w:t>
                    </w:r>
                    <w:r w:rsidR="00C44DEC" w:rsidRPr="00C57352">
                      <w:rPr>
                        <w:rStyle w:val="FooterChar"/>
                      </w:rPr>
                      <w:t>Date Reviewed</w:t>
                    </w:r>
                    <w:r w:rsidR="00607871">
                      <w:rPr>
                        <w:rStyle w:val="FooterChar"/>
                      </w:rPr>
                      <w:t xml:space="preserve"> </w:t>
                    </w:r>
                    <w:r w:rsidR="00607871">
                      <w:rPr>
                        <w:rStyle w:val="FooterChar"/>
                      </w:rPr>
                      <w:fldChar w:fldCharType="begin"/>
                    </w:r>
                    <w:r w:rsidR="00607871">
                      <w:rPr>
                        <w:rStyle w:val="FooterChar"/>
                      </w:rPr>
                      <w:instrText xml:space="preserve"> DATE \@ "MMMM yy" </w:instrText>
                    </w:r>
                    <w:r w:rsidR="00607871">
                      <w:rPr>
                        <w:rStyle w:val="FooterChar"/>
                      </w:rPr>
                      <w:fldChar w:fldCharType="separate"/>
                    </w:r>
                    <w:r w:rsidR="00802DA7">
                      <w:rPr>
                        <w:rStyle w:val="FooterChar"/>
                        <w:noProof/>
                      </w:rPr>
                      <w:t>October 26</w:t>
                    </w:r>
                    <w:r w:rsidR="00607871">
                      <w:rPr>
                        <w:rStyle w:val="FooterChar"/>
                      </w:rPr>
                      <w:fldChar w:fldCharType="end"/>
                    </w:r>
                  </w:p>
                  <w:p w14:paraId="7BB2FEB8" w14:textId="0803CB2C" w:rsidR="00C44DEC" w:rsidRPr="00F359D9" w:rsidRDefault="00C44DEC" w:rsidP="00236D18">
                    <w:pPr>
                      <w:pStyle w:val="Footer"/>
                    </w:pPr>
                    <w:r>
                      <w:t xml:space="preserve">© </w:t>
                    </w:r>
                    <w:r w:rsidR="006E58AC">
                      <w:fldChar w:fldCharType="begin"/>
                    </w:r>
                    <w:r w:rsidR="006E58AC">
                      <w:instrText xml:space="preserve"> DATE  \@ "yyyy"  \* MERGEFORMAT </w:instrText>
                    </w:r>
                    <w:r w:rsidR="006E58AC">
                      <w:fldChar w:fldCharType="separate"/>
                    </w:r>
                    <w:r w:rsidR="00802DA7">
                      <w:rPr>
                        <w:noProof/>
                      </w:rPr>
                      <w:t>2026</w:t>
                    </w:r>
                    <w:r w:rsidR="006E58AC">
                      <w:fldChar w:fldCharType="end"/>
                    </w:r>
                    <w:r>
                      <w:t xml:space="preserve"> </w:t>
                    </w:r>
                    <w:r w:rsidR="00802DA7">
                      <w:t>Keon Park Kindergarten Incorporated</w:t>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0BD400FB" w14:textId="13BE30D5" w:rsidR="00C44DEC" w:rsidRDefault="00110762">
    <w:pPr>
      <w:pStyle w:val="Footer"/>
    </w:pPr>
    <w:r>
      <w:rPr>
        <w:noProof/>
      </w:rPr>
      <mc:AlternateContent>
        <mc:Choice Requires="wps">
          <w:drawing>
            <wp:anchor distT="0" distB="0" distL="114300" distR="114300" simplePos="0" relativeHeight="251658249" behindDoc="0" locked="0" layoutInCell="1" allowOverlap="1" wp14:anchorId="0264287C" wp14:editId="14F35341">
              <wp:simplePos x="0" y="0"/>
              <wp:positionH relativeFrom="margin">
                <wp:align>center</wp:align>
              </wp:positionH>
              <wp:positionV relativeFrom="paragraph">
                <wp:posOffset>254547</wp:posOffset>
              </wp:positionV>
              <wp:extent cx="3086100" cy="200025"/>
              <wp:effectExtent l="0" t="0" r="0" b="1270"/>
              <wp:wrapNone/>
              <wp:docPr id="225402551"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52A110DF" w14:textId="77777777" w:rsidR="00110762" w:rsidRDefault="00110762" w:rsidP="00110762">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264287C" id="Text Box 1" o:spid="_x0000_s1030" type="#_x0000_t202" style="position:absolute;margin-left:0;margin-top:20.05pt;width:243pt;height:15.75pt;z-index:251658249;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" stroked="f">
              <v:textbox style="mso-fit-shape-to-text:t">
                <w:txbxContent>
                  <w:p w14:paraId="52A110DF" w14:textId="77777777" w:rsidR="00110762" w:rsidRDefault="00110762" w:rsidP="00110762">
                    <w:r w:rsidRPr="00024059">
                      <w:t>Sourced from Early Learning Association Australia</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DBF70" w14:textId="6F540097" w:rsidR="00C44DEC" w:rsidRDefault="00C44DEC" w:rsidP="00236D18">
    <w:pPr>
      <w:pStyle w:val="Footer"/>
    </w:pPr>
    <w:r>
      <w:rPr>
        <w:noProof/>
      </w:rPr>
      <mc:AlternateContent>
        <mc:Choice Requires="wps">
          <w:drawing>
            <wp:anchor distT="45720" distB="45720" distL="114300" distR="114300" simplePos="0" relativeHeight="251658241" behindDoc="1" locked="1" layoutInCell="1" allowOverlap="1" wp14:anchorId="5557A7B7" wp14:editId="3DB069FF">
              <wp:simplePos x="0" y="0"/>
              <wp:positionH relativeFrom="column">
                <wp:posOffset>746125</wp:posOffset>
              </wp:positionH>
              <wp:positionV relativeFrom="bottomMargin">
                <wp:align>top</wp:align>
              </wp:positionV>
              <wp:extent cx="3371215" cy="1404620"/>
              <wp:effectExtent l="0" t="0" r="635" b="0"/>
              <wp:wrapTight wrapText="bothSides">
                <wp:wrapPolygon edited="0">
                  <wp:start x="0" y="0"/>
                  <wp:lineTo x="0" y="20583"/>
                  <wp:lineTo x="21482" y="20583"/>
                  <wp:lineTo x="21482"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215" cy="1404620"/>
                      </a:xfrm>
                      <a:prstGeom prst="rect">
                        <a:avLst/>
                      </a:prstGeom>
                      <a:solidFill>
                        <a:srgbClr val="FFFFFF"/>
                      </a:solidFill>
                      <a:ln w="9525">
                        <a:noFill/>
                        <a:miter lim="800000"/>
                        <a:headEnd/>
                        <a:tailEnd/>
                      </a:ln>
                    </wps:spPr>
                    <wps:txbx>
                      <w:txbxContent>
                        <w:p w14:paraId="21210AA9" w14:textId="08E3DCF3" w:rsidR="00C44DE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4B6C8D">
                                <w:rPr>
                                  <w:b/>
                                </w:rPr>
                                <w:t>Behaviour Support</w:t>
                              </w:r>
                            </w:sdtContent>
                          </w:sdt>
                          <w:r w:rsidR="00C44DEC">
                            <w:rPr>
                              <w:b/>
                            </w:rPr>
                            <w:t xml:space="preserve"> | </w:t>
                          </w:r>
                          <w:r w:rsidR="00C44DEC" w:rsidRPr="00C57352">
                            <w:rPr>
                              <w:rStyle w:val="FooterChar"/>
                            </w:rPr>
                            <w:t xml:space="preserve">Date Reviewed </w:t>
                          </w:r>
                          <w:r w:rsidR="00B32941">
                            <w:rPr>
                              <w:rStyle w:val="FooterChar"/>
                            </w:rPr>
                            <w:fldChar w:fldCharType="begin"/>
                          </w:r>
                          <w:r w:rsidR="00B32941">
                            <w:rPr>
                              <w:rStyle w:val="FooterChar"/>
                            </w:rPr>
                            <w:instrText xml:space="preserve"> DATE \@ "MMMM yy" </w:instrText>
                          </w:r>
                          <w:r w:rsidR="00B32941">
                            <w:rPr>
                              <w:rStyle w:val="FooterChar"/>
                            </w:rPr>
                            <w:fldChar w:fldCharType="separate"/>
                          </w:r>
                          <w:r w:rsidR="00802DA7">
                            <w:rPr>
                              <w:rStyle w:val="FooterChar"/>
                              <w:noProof/>
                            </w:rPr>
                            <w:t>October 26</w:t>
                          </w:r>
                          <w:r w:rsidR="00B32941">
                            <w:rPr>
                              <w:rStyle w:val="FooterChar"/>
                            </w:rPr>
                            <w:fldChar w:fldCharType="end"/>
                          </w:r>
                        </w:p>
                        <w:p w14:paraId="7CFE249B" w14:textId="27886CC5" w:rsidR="00C44DEC" w:rsidRPr="00F359D9" w:rsidRDefault="00C44DEC" w:rsidP="00236D18">
                          <w:pPr>
                            <w:pStyle w:val="Footer"/>
                          </w:pPr>
                          <w:r>
                            <w:t xml:space="preserve">© </w:t>
                          </w:r>
                          <w:r w:rsidR="006E58AC">
                            <w:fldChar w:fldCharType="begin"/>
                          </w:r>
                          <w:r w:rsidR="006E58AC">
                            <w:instrText xml:space="preserve"> DATE  \@ "yyyy"  \* MERGEFORMAT </w:instrText>
                          </w:r>
                          <w:r w:rsidR="006E58AC">
                            <w:fldChar w:fldCharType="separate"/>
                          </w:r>
                          <w:r w:rsidR="00802DA7">
                            <w:rPr>
                              <w:noProof/>
                            </w:rPr>
                            <w:t>2026</w:t>
                          </w:r>
                          <w:r w:rsidR="006E58AC">
                            <w:fldChar w:fldCharType="end"/>
                          </w:r>
                          <w:r>
                            <w:t xml:space="preserve"> </w:t>
                          </w:r>
                          <w:r w:rsidR="00802DA7">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57A7B7" id="_x0000_t202" coordsize="21600,21600" o:spt="202" path="m,l,21600r21600,l21600,xe">
              <v:stroke joinstyle="miter"/>
              <v:path gradientshapeok="t" o:connecttype="rect"/>
            </v:shapetype>
            <v:shape id="_x0000_s1032" type="#_x0000_t202" style="position:absolute;margin-left:58.75pt;margin-top:0;width:265.45pt;height:110.6pt;z-index:-251658239;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" stroked="f">
              <v:textbox style="mso-fit-shape-to-text:t">
                <w:txbxContent>
                  <w:p w14:paraId="21210AA9" w14:textId="08E3DCF3" w:rsidR="00C44DE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4B6C8D">
                          <w:rPr>
                            <w:b/>
                          </w:rPr>
                          <w:t>Behaviour Support</w:t>
                        </w:r>
                      </w:sdtContent>
                    </w:sdt>
                    <w:r w:rsidR="00C44DEC">
                      <w:rPr>
                        <w:b/>
                      </w:rPr>
                      <w:t xml:space="preserve"> | </w:t>
                    </w:r>
                    <w:r w:rsidR="00C44DEC" w:rsidRPr="00C57352">
                      <w:rPr>
                        <w:rStyle w:val="FooterChar"/>
                      </w:rPr>
                      <w:t xml:space="preserve">Date Reviewed </w:t>
                    </w:r>
                    <w:r w:rsidR="00B32941">
                      <w:rPr>
                        <w:rStyle w:val="FooterChar"/>
                      </w:rPr>
                      <w:fldChar w:fldCharType="begin"/>
                    </w:r>
                    <w:r w:rsidR="00B32941">
                      <w:rPr>
                        <w:rStyle w:val="FooterChar"/>
                      </w:rPr>
                      <w:instrText xml:space="preserve"> DATE \@ "MMMM yy" </w:instrText>
                    </w:r>
                    <w:r w:rsidR="00B32941">
                      <w:rPr>
                        <w:rStyle w:val="FooterChar"/>
                      </w:rPr>
                      <w:fldChar w:fldCharType="separate"/>
                    </w:r>
                    <w:r w:rsidR="00802DA7">
                      <w:rPr>
                        <w:rStyle w:val="FooterChar"/>
                        <w:noProof/>
                      </w:rPr>
                      <w:t>October 26</w:t>
                    </w:r>
                    <w:r w:rsidR="00B32941">
                      <w:rPr>
                        <w:rStyle w:val="FooterChar"/>
                      </w:rPr>
                      <w:fldChar w:fldCharType="end"/>
                    </w:r>
                  </w:p>
                  <w:p w14:paraId="7CFE249B" w14:textId="27886CC5" w:rsidR="00C44DEC" w:rsidRPr="00F359D9" w:rsidRDefault="00C44DEC" w:rsidP="00236D18">
                    <w:pPr>
                      <w:pStyle w:val="Footer"/>
                    </w:pPr>
                    <w:r>
                      <w:t xml:space="preserve">© </w:t>
                    </w:r>
                    <w:r w:rsidR="006E58AC">
                      <w:fldChar w:fldCharType="begin"/>
                    </w:r>
                    <w:r w:rsidR="006E58AC">
                      <w:instrText xml:space="preserve"> DATE  \@ "yyyy"  \* MERGEFORMAT </w:instrText>
                    </w:r>
                    <w:r w:rsidR="006E58AC">
                      <w:fldChar w:fldCharType="separate"/>
                    </w:r>
                    <w:r w:rsidR="00802DA7">
                      <w:rPr>
                        <w:noProof/>
                      </w:rPr>
                      <w:t>2026</w:t>
                    </w:r>
                    <w:r w:rsidR="006E58AC">
                      <w:fldChar w:fldCharType="end"/>
                    </w:r>
                    <w:r>
                      <w:t xml:space="preserve"> </w:t>
                    </w:r>
                    <w:r w:rsidR="00802DA7">
                      <w:t>Keon Park Kindergarten Incorporated</w:t>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19C5F352" w14:textId="386E5047" w:rsidR="00C44DEC" w:rsidRDefault="00110762">
    <w:pPr>
      <w:pStyle w:val="Footer"/>
    </w:pPr>
    <w:r>
      <w:rPr>
        <w:noProof/>
      </w:rPr>
      <mc:AlternateContent>
        <mc:Choice Requires="wps">
          <w:drawing>
            <wp:anchor distT="0" distB="0" distL="114300" distR="114300" simplePos="0" relativeHeight="251658248" behindDoc="0" locked="0" layoutInCell="1" allowOverlap="1" wp14:anchorId="7B0A8071" wp14:editId="1B8EDC2B">
              <wp:simplePos x="0" y="0"/>
              <wp:positionH relativeFrom="margin">
                <wp:align>center</wp:align>
              </wp:positionH>
              <wp:positionV relativeFrom="paragraph">
                <wp:posOffset>254546</wp:posOffset>
              </wp:positionV>
              <wp:extent cx="3086100" cy="200025"/>
              <wp:effectExtent l="0" t="0" r="0" b="1270"/>
              <wp:wrapNone/>
              <wp:docPr id="684641825"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441BB4FC" w14:textId="77777777" w:rsidR="00110762" w:rsidRDefault="00110762" w:rsidP="00110762">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B0A8071" id="_x0000_s1033" type="#_x0000_t202" style="position:absolute;margin-left:0;margin-top:20.05pt;width:243pt;height:15.75pt;z-index:2516582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" stroked="f">
              <v:textbox style="mso-fit-shape-to-text:t">
                <w:txbxContent>
                  <w:p w14:paraId="441BB4FC" w14:textId="77777777" w:rsidR="00110762" w:rsidRDefault="00110762" w:rsidP="00110762">
                    <w:r w:rsidRPr="00024059">
                      <w:t>Sourced from Early Learning Association Australia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B130D" w14:textId="77777777" w:rsidR="00654725" w:rsidRDefault="00654725" w:rsidP="004B56A8">
      <w:r>
        <w:separator/>
      </w:r>
    </w:p>
  </w:footnote>
  <w:footnote w:type="continuationSeparator" w:id="0">
    <w:p w14:paraId="43B6BED5" w14:textId="77777777" w:rsidR="00654725" w:rsidRDefault="00654725" w:rsidP="004B56A8">
      <w:r>
        <w:continuationSeparator/>
      </w:r>
    </w:p>
  </w:footnote>
  <w:footnote w:type="continuationNotice" w:id="1">
    <w:p w14:paraId="7544016E" w14:textId="77777777" w:rsidR="00654725" w:rsidRDefault="0065472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3F26" w14:textId="77777777" w:rsidR="003D0D41" w:rsidRDefault="00F277A2">
    <w:pPr>
      <w:pStyle w:val="Header"/>
    </w:pPr>
    <w:r>
      <w:rPr>
        <w:noProof/>
      </w:rPr>
      <w:drawing>
        <wp:anchor distT="0" distB="0" distL="114300" distR="114300" simplePos="0" relativeHeight="251658245" behindDoc="1" locked="0" layoutInCell="1" allowOverlap="1" wp14:anchorId="756EB4B8" wp14:editId="631C1C7B">
          <wp:simplePos x="0" y="0"/>
          <wp:positionH relativeFrom="column">
            <wp:posOffset>-511810</wp:posOffset>
          </wp:positionH>
          <wp:positionV relativeFrom="paragraph">
            <wp:posOffset>0</wp:posOffset>
          </wp:positionV>
          <wp:extent cx="7605159" cy="766800"/>
          <wp:effectExtent l="0" t="0" r="0" b="0"/>
          <wp:wrapNone/>
          <wp:docPr id="75074412" name="Picture 75074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D056B" w14:textId="77777777" w:rsidR="00F359D9" w:rsidRDefault="000B4FE3">
    <w:pPr>
      <w:pStyle w:val="Header"/>
    </w:pPr>
    <w:r>
      <w:rPr>
        <w:noProof/>
      </w:rPr>
      <mc:AlternateContent>
        <mc:Choice Requires="wps">
          <w:drawing>
            <wp:anchor distT="45720" distB="45720" distL="114300" distR="114300" simplePos="0" relativeHeight="251658244" behindDoc="0" locked="0" layoutInCell="1" allowOverlap="1" wp14:anchorId="13F8F382" wp14:editId="4E77C061">
              <wp:simplePos x="0" y="0"/>
              <wp:positionH relativeFrom="column">
                <wp:posOffset>-36195</wp:posOffset>
              </wp:positionH>
              <wp:positionV relativeFrom="paragraph">
                <wp:posOffset>563245</wp:posOffset>
              </wp:positionV>
              <wp:extent cx="5038725" cy="1404620"/>
              <wp:effectExtent l="0" t="0" r="9525" b="0"/>
              <wp:wrapTopAndBottom/>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43E187CC" w14:textId="523CCA3B" w:rsidR="000B4FE3" w:rsidRDefault="008475C4" w:rsidP="004B56A8">
                          <w:pPr>
                            <w:pStyle w:val="Title"/>
                          </w:pPr>
                          <w:r>
                            <w:t xml:space="preserve">BEHAVIOUR </w:t>
                          </w:r>
                          <w:r w:rsidR="00E64B6B">
                            <w:t>support</w:t>
                          </w:r>
                        </w:p>
                        <w:p w14:paraId="3E2384A9" w14:textId="757C49D2" w:rsidR="000B4FE3" w:rsidRPr="004B56A8" w:rsidRDefault="000B4FE3" w:rsidP="004B56A8">
                          <w:pPr>
                            <w:pStyle w:val="PolicySub-Title"/>
                          </w:pPr>
                          <w:r>
                            <w:t xml:space="preserve">qUALITY AREA </w:t>
                          </w:r>
                          <w:r w:rsidR="002D6CE3">
                            <w:t>5</w:t>
                          </w:r>
                          <w:r>
                            <w:t xml:space="preserve"> | </w:t>
                          </w:r>
                          <w:r w:rsidR="00A17E5C">
                            <w:rPr>
                              <w:rFonts w:ascii="Juhl" w:hAnsi="Juhl"/>
                              <w:b w:val="0"/>
                              <w:caps w:val="0"/>
                            </w:rPr>
                            <w:t>ELAA version 1.</w:t>
                          </w:r>
                          <w:r w:rsidR="00A323A9">
                            <w:rPr>
                              <w:rFonts w:ascii="Juhl" w:hAnsi="Juhl"/>
                              <w:b w:val="0"/>
                              <w:caps w:val="0"/>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F8F382" id="_x0000_t202" coordsize="21600,21600" o:spt="202" path="m,l,21600r21600,l21600,xe">
              <v:stroke joinstyle="miter"/>
              <v:path gradientshapeok="t" o:connecttype="rect"/>
            </v:shapetype>
            <v:shape id="_x0000_s1031" type="#_x0000_t202" style="position:absolute;margin-left:-2.85pt;margin-top:44.35pt;width:396.7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iOEwIAAP4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" stroked="f">
              <v:textbox style="mso-fit-shape-to-text:t">
                <w:txbxContent>
                  <w:p w14:paraId="43E187CC" w14:textId="523CCA3B" w:rsidR="000B4FE3" w:rsidRDefault="008475C4" w:rsidP="004B56A8">
                    <w:pPr>
                      <w:pStyle w:val="Title"/>
                    </w:pPr>
                    <w:r>
                      <w:t xml:space="preserve">BEHAVIOUR </w:t>
                    </w:r>
                    <w:r w:rsidR="00E64B6B">
                      <w:t>support</w:t>
                    </w:r>
                  </w:p>
                  <w:p w14:paraId="3E2384A9" w14:textId="757C49D2" w:rsidR="000B4FE3" w:rsidRPr="004B56A8" w:rsidRDefault="000B4FE3" w:rsidP="004B56A8">
                    <w:pPr>
                      <w:pStyle w:val="PolicySub-Title"/>
                    </w:pPr>
                    <w:r>
                      <w:t xml:space="preserve">qUALITY AREA </w:t>
                    </w:r>
                    <w:r w:rsidR="002D6CE3">
                      <w:t>5</w:t>
                    </w:r>
                    <w:r>
                      <w:t xml:space="preserve"> | </w:t>
                    </w:r>
                    <w:r w:rsidR="00A17E5C">
                      <w:rPr>
                        <w:rFonts w:ascii="Juhl" w:hAnsi="Juhl"/>
                        <w:b w:val="0"/>
                        <w:caps w:val="0"/>
                      </w:rPr>
                      <w:t>ELAA version 1.</w:t>
                    </w:r>
                    <w:r w:rsidR="00A323A9">
                      <w:rPr>
                        <w:rFonts w:ascii="Juhl" w:hAnsi="Juhl"/>
                        <w:b w:val="0"/>
                        <w:caps w:val="0"/>
                      </w:rPr>
                      <w:t>2</w:t>
                    </w:r>
                  </w:p>
                </w:txbxContent>
              </v:textbox>
              <w10:wrap type="topAndBottom"/>
            </v:shape>
          </w:pict>
        </mc:Fallback>
      </mc:AlternateContent>
    </w:r>
    <w:r>
      <w:rPr>
        <w:noProof/>
      </w:rPr>
      <w:drawing>
        <wp:anchor distT="0" distB="0" distL="114300" distR="114300" simplePos="0" relativeHeight="251658243" behindDoc="1" locked="0" layoutInCell="1" allowOverlap="1" wp14:anchorId="03EEF5E8" wp14:editId="77BAA5CE">
          <wp:simplePos x="0" y="0"/>
          <wp:positionH relativeFrom="column">
            <wp:posOffset>-605790</wp:posOffset>
          </wp:positionH>
          <wp:positionV relativeFrom="paragraph">
            <wp:posOffset>14605</wp:posOffset>
          </wp:positionV>
          <wp:extent cx="7612380" cy="1572895"/>
          <wp:effectExtent l="0" t="0" r="7620" b="0"/>
          <wp:wrapTopAndBottom/>
          <wp:docPr id="1267890135" name="Picture 126789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612380" cy="15728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0B70" w14:textId="77777777" w:rsidR="009B3CF1" w:rsidRDefault="009B3CF1">
    <w:pPr>
      <w:pStyle w:val="Header"/>
    </w:pPr>
    <w:r>
      <w:rPr>
        <w:noProof/>
      </w:rPr>
      <w:drawing>
        <wp:anchor distT="0" distB="0" distL="114300" distR="114300" simplePos="0" relativeHeight="251658246" behindDoc="1" locked="0" layoutInCell="1" allowOverlap="1" wp14:anchorId="75B4CD18" wp14:editId="487D9351">
          <wp:simplePos x="0" y="0"/>
          <wp:positionH relativeFrom="column">
            <wp:posOffset>-511810</wp:posOffset>
          </wp:positionH>
          <wp:positionV relativeFrom="paragraph">
            <wp:posOffset>0</wp:posOffset>
          </wp:positionV>
          <wp:extent cx="7605159" cy="7668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multilevel"/>
    <w:tmpl w:val="020250C8"/>
    <w:styleLink w:val="BodyList"/>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o"/>
      <w:lvlJc w:val="left"/>
      <w:pPr>
        <w:ind w:left="1800" w:hanging="360"/>
      </w:pPr>
      <w:rPr>
        <w:rFonts w:ascii="Courier New" w:hAnsi="Courier New"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07975EBB"/>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15:restartNumberingAfterBreak="0">
    <w:nsid w:val="079B01A1"/>
    <w:multiLevelType w:val="hybridMultilevel"/>
    <w:tmpl w:val="68CCE150"/>
    <w:lvl w:ilvl="0" w:tplc="6C0A4356">
      <w:start w:val="1"/>
      <w:numFmt w:val="decimal"/>
      <w:lvlText w:val="%1."/>
      <w:lvlJc w:val="left"/>
      <w:pPr>
        <w:ind w:left="110" w:hanging="217"/>
      </w:pPr>
      <w:rPr>
        <w:rFonts w:ascii="Calibri" w:eastAsia="Calibri" w:hAnsi="Calibri" w:cs="Calibri" w:hint="default"/>
        <w:b w:val="0"/>
        <w:bCs w:val="0"/>
        <w:i w:val="0"/>
        <w:iCs w:val="0"/>
        <w:spacing w:val="0"/>
        <w:w w:val="102"/>
        <w:sz w:val="21"/>
        <w:szCs w:val="21"/>
        <w:lang w:val="en-US" w:eastAsia="en-US" w:bidi="ar-SA"/>
      </w:rPr>
    </w:lvl>
    <w:lvl w:ilvl="1" w:tplc="C36CC080">
      <w:numFmt w:val="bullet"/>
      <w:lvlText w:val="•"/>
      <w:lvlJc w:val="left"/>
      <w:pPr>
        <w:ind w:left="569" w:hanging="217"/>
      </w:pPr>
      <w:rPr>
        <w:rFonts w:hint="default"/>
        <w:lang w:val="en-US" w:eastAsia="en-US" w:bidi="ar-SA"/>
      </w:rPr>
    </w:lvl>
    <w:lvl w:ilvl="2" w:tplc="73A870D6">
      <w:numFmt w:val="bullet"/>
      <w:lvlText w:val="•"/>
      <w:lvlJc w:val="left"/>
      <w:pPr>
        <w:ind w:left="1018" w:hanging="217"/>
      </w:pPr>
      <w:rPr>
        <w:rFonts w:hint="default"/>
        <w:lang w:val="en-US" w:eastAsia="en-US" w:bidi="ar-SA"/>
      </w:rPr>
    </w:lvl>
    <w:lvl w:ilvl="3" w:tplc="4872C374">
      <w:numFmt w:val="bullet"/>
      <w:lvlText w:val="•"/>
      <w:lvlJc w:val="left"/>
      <w:pPr>
        <w:ind w:left="1467" w:hanging="217"/>
      </w:pPr>
      <w:rPr>
        <w:rFonts w:hint="default"/>
        <w:lang w:val="en-US" w:eastAsia="en-US" w:bidi="ar-SA"/>
      </w:rPr>
    </w:lvl>
    <w:lvl w:ilvl="4" w:tplc="B0228CA0">
      <w:numFmt w:val="bullet"/>
      <w:lvlText w:val="•"/>
      <w:lvlJc w:val="left"/>
      <w:pPr>
        <w:ind w:left="1917" w:hanging="217"/>
      </w:pPr>
      <w:rPr>
        <w:rFonts w:hint="default"/>
        <w:lang w:val="en-US" w:eastAsia="en-US" w:bidi="ar-SA"/>
      </w:rPr>
    </w:lvl>
    <w:lvl w:ilvl="5" w:tplc="3B323638">
      <w:numFmt w:val="bullet"/>
      <w:lvlText w:val="•"/>
      <w:lvlJc w:val="left"/>
      <w:pPr>
        <w:ind w:left="2366" w:hanging="217"/>
      </w:pPr>
      <w:rPr>
        <w:rFonts w:hint="default"/>
        <w:lang w:val="en-US" w:eastAsia="en-US" w:bidi="ar-SA"/>
      </w:rPr>
    </w:lvl>
    <w:lvl w:ilvl="6" w:tplc="8EF2686A">
      <w:numFmt w:val="bullet"/>
      <w:lvlText w:val="•"/>
      <w:lvlJc w:val="left"/>
      <w:pPr>
        <w:ind w:left="2815" w:hanging="217"/>
      </w:pPr>
      <w:rPr>
        <w:rFonts w:hint="default"/>
        <w:lang w:val="en-US" w:eastAsia="en-US" w:bidi="ar-SA"/>
      </w:rPr>
    </w:lvl>
    <w:lvl w:ilvl="7" w:tplc="1C621BC4">
      <w:numFmt w:val="bullet"/>
      <w:lvlText w:val="•"/>
      <w:lvlJc w:val="left"/>
      <w:pPr>
        <w:ind w:left="3265" w:hanging="217"/>
      </w:pPr>
      <w:rPr>
        <w:rFonts w:hint="default"/>
        <w:lang w:val="en-US" w:eastAsia="en-US" w:bidi="ar-SA"/>
      </w:rPr>
    </w:lvl>
    <w:lvl w:ilvl="8" w:tplc="AAFACA4A">
      <w:numFmt w:val="bullet"/>
      <w:lvlText w:val="•"/>
      <w:lvlJc w:val="left"/>
      <w:pPr>
        <w:ind w:left="3714" w:hanging="217"/>
      </w:pPr>
      <w:rPr>
        <w:rFonts w:hint="default"/>
        <w:lang w:val="en-US" w:eastAsia="en-US" w:bidi="ar-SA"/>
      </w:rPr>
    </w:lvl>
  </w:abstractNum>
  <w:abstractNum w:abstractNumId="4" w15:restartNumberingAfterBreak="0">
    <w:nsid w:val="0D7330E7"/>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5"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E39227F"/>
    <w:multiLevelType w:val="multilevel"/>
    <w:tmpl w:val="D6DAE8A8"/>
    <w:styleLink w:val="TableAttachment"/>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13A5F0F"/>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8" w15:restartNumberingAfterBreak="0">
    <w:nsid w:val="23815498"/>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9" w15:restartNumberingAfterBreak="0">
    <w:nsid w:val="241E5E2D"/>
    <w:multiLevelType w:val="hybridMultilevel"/>
    <w:tmpl w:val="A6663F84"/>
    <w:lvl w:ilvl="0" w:tplc="071C242A">
      <w:start w:val="1"/>
      <w:numFmt w:val="decimal"/>
      <w:pStyle w:val="ListParagraph"/>
      <w:lvlText w:val="%1."/>
      <w:lvlJc w:val="left"/>
      <w:pPr>
        <w:ind w:left="1440" w:hanging="360"/>
      </w:pPr>
      <w:rPr>
        <w:color w:val="000000" w:themeColor="text1"/>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 w15:restartNumberingAfterBreak="0">
    <w:nsid w:val="2C1F4ED1"/>
    <w:multiLevelType w:val="multilevel"/>
    <w:tmpl w:val="D6DAE8A8"/>
    <w:numStyleLink w:val="TableAttachment"/>
  </w:abstractNum>
  <w:abstractNum w:abstractNumId="11"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56511B1"/>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3"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7530EF2"/>
    <w:multiLevelType w:val="multilevel"/>
    <w:tmpl w:val="D6DAE8A8"/>
    <w:numStyleLink w:val="TableAttachment"/>
  </w:abstractNum>
  <w:abstractNum w:abstractNumId="15" w15:restartNumberingAfterBreak="0">
    <w:nsid w:val="4FF53B7B"/>
    <w:multiLevelType w:val="hybridMultilevel"/>
    <w:tmpl w:val="3C8AD712"/>
    <w:lvl w:ilvl="0" w:tplc="0C090001">
      <w:start w:val="1"/>
      <w:numFmt w:val="bullet"/>
      <w:lvlText w:val=""/>
      <w:lvlJc w:val="left"/>
      <w:pPr>
        <w:ind w:left="1996" w:hanging="360"/>
      </w:pPr>
      <w:rPr>
        <w:rFonts w:ascii="Symbol" w:hAnsi="Symbol"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16" w15:restartNumberingAfterBreak="0">
    <w:nsid w:val="52F11C4D"/>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7" w15:restartNumberingAfterBreak="0">
    <w:nsid w:val="55D5083B"/>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8" w15:restartNumberingAfterBreak="0">
    <w:nsid w:val="5D030578"/>
    <w:multiLevelType w:val="hybridMultilevel"/>
    <w:tmpl w:val="F1C267F2"/>
    <w:lvl w:ilvl="0" w:tplc="1CEE5614">
      <w:start w:val="1"/>
      <w:numFmt w:val="decimal"/>
      <w:lvlText w:val="%1."/>
      <w:lvlJc w:val="left"/>
      <w:pPr>
        <w:ind w:left="830" w:hanging="360"/>
      </w:pPr>
      <w:rPr>
        <w:rFonts w:hint="default"/>
        <w:spacing w:val="0"/>
        <w:w w:val="102"/>
        <w:lang w:val="en-US" w:eastAsia="en-US" w:bidi="ar-SA"/>
      </w:rPr>
    </w:lvl>
    <w:lvl w:ilvl="1" w:tplc="C0E46448">
      <w:numFmt w:val="bullet"/>
      <w:lvlText w:val="•"/>
      <w:lvlJc w:val="left"/>
      <w:pPr>
        <w:ind w:left="1679" w:hanging="360"/>
      </w:pPr>
      <w:rPr>
        <w:rFonts w:hint="default"/>
        <w:lang w:val="en-US" w:eastAsia="en-US" w:bidi="ar-SA"/>
      </w:rPr>
    </w:lvl>
    <w:lvl w:ilvl="2" w:tplc="91560458">
      <w:numFmt w:val="bullet"/>
      <w:lvlText w:val="•"/>
      <w:lvlJc w:val="left"/>
      <w:pPr>
        <w:ind w:left="2519" w:hanging="360"/>
      </w:pPr>
      <w:rPr>
        <w:rFonts w:hint="default"/>
        <w:lang w:val="en-US" w:eastAsia="en-US" w:bidi="ar-SA"/>
      </w:rPr>
    </w:lvl>
    <w:lvl w:ilvl="3" w:tplc="1E18EB30">
      <w:numFmt w:val="bullet"/>
      <w:lvlText w:val="•"/>
      <w:lvlJc w:val="left"/>
      <w:pPr>
        <w:ind w:left="3359" w:hanging="360"/>
      </w:pPr>
      <w:rPr>
        <w:rFonts w:hint="default"/>
        <w:lang w:val="en-US" w:eastAsia="en-US" w:bidi="ar-SA"/>
      </w:rPr>
    </w:lvl>
    <w:lvl w:ilvl="4" w:tplc="31D411FA">
      <w:numFmt w:val="bullet"/>
      <w:lvlText w:val="•"/>
      <w:lvlJc w:val="left"/>
      <w:pPr>
        <w:ind w:left="4198" w:hanging="360"/>
      </w:pPr>
      <w:rPr>
        <w:rFonts w:hint="default"/>
        <w:lang w:val="en-US" w:eastAsia="en-US" w:bidi="ar-SA"/>
      </w:rPr>
    </w:lvl>
    <w:lvl w:ilvl="5" w:tplc="FEFCC38A">
      <w:numFmt w:val="bullet"/>
      <w:lvlText w:val="•"/>
      <w:lvlJc w:val="left"/>
      <w:pPr>
        <w:ind w:left="5038" w:hanging="360"/>
      </w:pPr>
      <w:rPr>
        <w:rFonts w:hint="default"/>
        <w:lang w:val="en-US" w:eastAsia="en-US" w:bidi="ar-SA"/>
      </w:rPr>
    </w:lvl>
    <w:lvl w:ilvl="6" w:tplc="39BE9EC2">
      <w:numFmt w:val="bullet"/>
      <w:lvlText w:val="•"/>
      <w:lvlJc w:val="left"/>
      <w:pPr>
        <w:ind w:left="5878" w:hanging="360"/>
      </w:pPr>
      <w:rPr>
        <w:rFonts w:hint="default"/>
        <w:lang w:val="en-US" w:eastAsia="en-US" w:bidi="ar-SA"/>
      </w:rPr>
    </w:lvl>
    <w:lvl w:ilvl="7" w:tplc="FB6AC74C">
      <w:numFmt w:val="bullet"/>
      <w:lvlText w:val="•"/>
      <w:lvlJc w:val="left"/>
      <w:pPr>
        <w:ind w:left="6717" w:hanging="360"/>
      </w:pPr>
      <w:rPr>
        <w:rFonts w:hint="default"/>
        <w:lang w:val="en-US" w:eastAsia="en-US" w:bidi="ar-SA"/>
      </w:rPr>
    </w:lvl>
    <w:lvl w:ilvl="8" w:tplc="374AA510">
      <w:numFmt w:val="bullet"/>
      <w:lvlText w:val="•"/>
      <w:lvlJc w:val="left"/>
      <w:pPr>
        <w:ind w:left="7557" w:hanging="360"/>
      </w:pPr>
      <w:rPr>
        <w:rFonts w:hint="default"/>
        <w:lang w:val="en-US" w:eastAsia="en-US" w:bidi="ar-SA"/>
      </w:rPr>
    </w:lvl>
  </w:abstractNum>
  <w:abstractNum w:abstractNumId="19" w15:restartNumberingAfterBreak="0">
    <w:nsid w:val="5ED84455"/>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0"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21" w15:restartNumberingAfterBreak="0">
    <w:nsid w:val="60851081"/>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2"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33D666C"/>
    <w:multiLevelType w:val="hybridMultilevel"/>
    <w:tmpl w:val="24A088BA"/>
    <w:lvl w:ilvl="0" w:tplc="0C090001">
      <w:start w:val="1"/>
      <w:numFmt w:val="bullet"/>
      <w:lvlText w:val=""/>
      <w:lvlJc w:val="left"/>
      <w:pPr>
        <w:ind w:left="1996" w:hanging="360"/>
      </w:pPr>
      <w:rPr>
        <w:rFonts w:ascii="Symbol" w:hAnsi="Symbol"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24" w15:restartNumberingAfterBreak="0">
    <w:nsid w:val="647072B3"/>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5" w15:restartNumberingAfterBreak="0">
    <w:nsid w:val="68E43F95"/>
    <w:multiLevelType w:val="multilevel"/>
    <w:tmpl w:val="18BC4584"/>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6" w15:restartNumberingAfterBreak="0">
    <w:nsid w:val="6F6A0168"/>
    <w:multiLevelType w:val="hybridMultilevel"/>
    <w:tmpl w:val="58E248CC"/>
    <w:lvl w:ilvl="0" w:tplc="0B180FAA">
      <w:start w:val="1"/>
      <w:numFmt w:val="decimal"/>
      <w:lvlText w:val="%1."/>
      <w:lvlJc w:val="left"/>
      <w:pPr>
        <w:ind w:left="326" w:hanging="217"/>
      </w:pPr>
      <w:rPr>
        <w:rFonts w:ascii="Calibri" w:eastAsia="Calibri" w:hAnsi="Calibri" w:cs="Calibri" w:hint="default"/>
        <w:b w:val="0"/>
        <w:bCs w:val="0"/>
        <w:i w:val="0"/>
        <w:iCs w:val="0"/>
        <w:spacing w:val="0"/>
        <w:w w:val="102"/>
        <w:sz w:val="21"/>
        <w:szCs w:val="21"/>
        <w:lang w:val="en-US" w:eastAsia="en-US" w:bidi="ar-SA"/>
      </w:rPr>
    </w:lvl>
    <w:lvl w:ilvl="1" w:tplc="72F8F520">
      <w:numFmt w:val="bullet"/>
      <w:lvlText w:val="•"/>
      <w:lvlJc w:val="left"/>
      <w:pPr>
        <w:ind w:left="749" w:hanging="217"/>
      </w:pPr>
      <w:rPr>
        <w:rFonts w:hint="default"/>
        <w:lang w:val="en-US" w:eastAsia="en-US" w:bidi="ar-SA"/>
      </w:rPr>
    </w:lvl>
    <w:lvl w:ilvl="2" w:tplc="7DBE734E">
      <w:numFmt w:val="bullet"/>
      <w:lvlText w:val="•"/>
      <w:lvlJc w:val="left"/>
      <w:pPr>
        <w:ind w:left="1178" w:hanging="217"/>
      </w:pPr>
      <w:rPr>
        <w:rFonts w:hint="default"/>
        <w:lang w:val="en-US" w:eastAsia="en-US" w:bidi="ar-SA"/>
      </w:rPr>
    </w:lvl>
    <w:lvl w:ilvl="3" w:tplc="06D0B6DC">
      <w:numFmt w:val="bullet"/>
      <w:lvlText w:val="•"/>
      <w:lvlJc w:val="left"/>
      <w:pPr>
        <w:ind w:left="1608" w:hanging="217"/>
      </w:pPr>
      <w:rPr>
        <w:rFonts w:hint="default"/>
        <w:lang w:val="en-US" w:eastAsia="en-US" w:bidi="ar-SA"/>
      </w:rPr>
    </w:lvl>
    <w:lvl w:ilvl="4" w:tplc="9668B30E">
      <w:numFmt w:val="bullet"/>
      <w:lvlText w:val="•"/>
      <w:lvlJc w:val="left"/>
      <w:pPr>
        <w:ind w:left="2037" w:hanging="217"/>
      </w:pPr>
      <w:rPr>
        <w:rFonts w:hint="default"/>
        <w:lang w:val="en-US" w:eastAsia="en-US" w:bidi="ar-SA"/>
      </w:rPr>
    </w:lvl>
    <w:lvl w:ilvl="5" w:tplc="C3287052">
      <w:numFmt w:val="bullet"/>
      <w:lvlText w:val="•"/>
      <w:lvlJc w:val="left"/>
      <w:pPr>
        <w:ind w:left="2467" w:hanging="217"/>
      </w:pPr>
      <w:rPr>
        <w:rFonts w:hint="default"/>
        <w:lang w:val="en-US" w:eastAsia="en-US" w:bidi="ar-SA"/>
      </w:rPr>
    </w:lvl>
    <w:lvl w:ilvl="6" w:tplc="92DC856A">
      <w:numFmt w:val="bullet"/>
      <w:lvlText w:val="•"/>
      <w:lvlJc w:val="left"/>
      <w:pPr>
        <w:ind w:left="2896" w:hanging="217"/>
      </w:pPr>
      <w:rPr>
        <w:rFonts w:hint="default"/>
        <w:lang w:val="en-US" w:eastAsia="en-US" w:bidi="ar-SA"/>
      </w:rPr>
    </w:lvl>
    <w:lvl w:ilvl="7" w:tplc="A9E8CF22">
      <w:numFmt w:val="bullet"/>
      <w:lvlText w:val="•"/>
      <w:lvlJc w:val="left"/>
      <w:pPr>
        <w:ind w:left="3325" w:hanging="217"/>
      </w:pPr>
      <w:rPr>
        <w:rFonts w:hint="default"/>
        <w:lang w:val="en-US" w:eastAsia="en-US" w:bidi="ar-SA"/>
      </w:rPr>
    </w:lvl>
    <w:lvl w:ilvl="8" w:tplc="0A32881C">
      <w:numFmt w:val="bullet"/>
      <w:lvlText w:val="•"/>
      <w:lvlJc w:val="left"/>
      <w:pPr>
        <w:ind w:left="3755" w:hanging="217"/>
      </w:pPr>
      <w:rPr>
        <w:rFonts w:hint="default"/>
        <w:lang w:val="en-US" w:eastAsia="en-US" w:bidi="ar-SA"/>
      </w:rPr>
    </w:lvl>
  </w:abstractNum>
  <w:abstractNum w:abstractNumId="27" w15:restartNumberingAfterBreak="0">
    <w:nsid w:val="6FDC2BEF"/>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8" w15:restartNumberingAfterBreak="0">
    <w:nsid w:val="753A0D0D"/>
    <w:multiLevelType w:val="multilevel"/>
    <w:tmpl w:val="DD2E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A66BF1"/>
    <w:multiLevelType w:val="multilevel"/>
    <w:tmpl w:val="8AC66B10"/>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0" w15:restartNumberingAfterBreak="0">
    <w:nsid w:val="7F7800A7"/>
    <w:multiLevelType w:val="hybridMultilevel"/>
    <w:tmpl w:val="AF2E290C"/>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601496142">
    <w:abstractNumId w:val="20"/>
  </w:num>
  <w:num w:numId="2" w16cid:durableId="365253699">
    <w:abstractNumId w:val="22"/>
  </w:num>
  <w:num w:numId="3" w16cid:durableId="1985699930">
    <w:abstractNumId w:val="0"/>
  </w:num>
  <w:num w:numId="4" w16cid:durableId="1872525311">
    <w:abstractNumId w:val="13"/>
  </w:num>
  <w:num w:numId="5" w16cid:durableId="16521754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8463000">
    <w:abstractNumId w:val="5"/>
  </w:num>
  <w:num w:numId="7" w16cid:durableId="821775188">
    <w:abstractNumId w:val="6"/>
  </w:num>
  <w:num w:numId="8" w16cid:durableId="1188908666">
    <w:abstractNumId w:val="10"/>
  </w:num>
  <w:num w:numId="9" w16cid:durableId="625895580">
    <w:abstractNumId w:val="14"/>
  </w:num>
  <w:num w:numId="10" w16cid:durableId="1597055412">
    <w:abstractNumId w:val="11"/>
  </w:num>
  <w:num w:numId="11" w16cid:durableId="546843292">
    <w:abstractNumId w:val="1"/>
  </w:num>
  <w:num w:numId="12" w16cid:durableId="1880049486">
    <w:abstractNumId w:val="18"/>
  </w:num>
  <w:num w:numId="13" w16cid:durableId="240526553">
    <w:abstractNumId w:val="26"/>
  </w:num>
  <w:num w:numId="14" w16cid:durableId="1944602968">
    <w:abstractNumId w:val="3"/>
  </w:num>
  <w:num w:numId="15" w16cid:durableId="1301956386">
    <w:abstractNumId w:val="9"/>
  </w:num>
  <w:num w:numId="16" w16cid:durableId="1253974747">
    <w:abstractNumId w:val="28"/>
  </w:num>
  <w:num w:numId="17" w16cid:durableId="678780192">
    <w:abstractNumId w:val="30"/>
  </w:num>
  <w:num w:numId="18" w16cid:durableId="12824928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0164724">
    <w:abstractNumId w:val="25"/>
  </w:num>
  <w:num w:numId="20" w16cid:durableId="1960379710">
    <w:abstractNumId w:val="2"/>
  </w:num>
  <w:num w:numId="21" w16cid:durableId="766197671">
    <w:abstractNumId w:val="12"/>
  </w:num>
  <w:num w:numId="22" w16cid:durableId="385640141">
    <w:abstractNumId w:val="7"/>
  </w:num>
  <w:num w:numId="23" w16cid:durableId="2088765415">
    <w:abstractNumId w:val="17"/>
  </w:num>
  <w:num w:numId="24" w16cid:durableId="1714228786">
    <w:abstractNumId w:val="16"/>
  </w:num>
  <w:num w:numId="25" w16cid:durableId="1728725240">
    <w:abstractNumId w:val="8"/>
  </w:num>
  <w:num w:numId="26" w16cid:durableId="1273585376">
    <w:abstractNumId w:val="9"/>
    <w:lvlOverride w:ilvl="0">
      <w:startOverride w:val="1"/>
    </w:lvlOverride>
  </w:num>
  <w:num w:numId="27" w16cid:durableId="2060519239">
    <w:abstractNumId w:val="21"/>
  </w:num>
  <w:num w:numId="28" w16cid:durableId="1218979524">
    <w:abstractNumId w:val="29"/>
  </w:num>
  <w:num w:numId="29" w16cid:durableId="663708424">
    <w:abstractNumId w:val="27"/>
  </w:num>
  <w:num w:numId="30" w16cid:durableId="1178422392">
    <w:abstractNumId w:val="19"/>
  </w:num>
  <w:num w:numId="31" w16cid:durableId="404845134">
    <w:abstractNumId w:val="24"/>
  </w:num>
  <w:num w:numId="32" w16cid:durableId="1709140468">
    <w:abstractNumId w:val="4"/>
  </w:num>
  <w:num w:numId="33" w16cid:durableId="1668291871">
    <w:abstractNumId w:val="23"/>
  </w:num>
  <w:num w:numId="34" w16cid:durableId="19625654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CF7"/>
    <w:rsid w:val="00000EE9"/>
    <w:rsid w:val="00000F98"/>
    <w:rsid w:val="0000215B"/>
    <w:rsid w:val="00002603"/>
    <w:rsid w:val="00002B77"/>
    <w:rsid w:val="00003376"/>
    <w:rsid w:val="00004D85"/>
    <w:rsid w:val="0000606C"/>
    <w:rsid w:val="00006827"/>
    <w:rsid w:val="00006953"/>
    <w:rsid w:val="00010796"/>
    <w:rsid w:val="00010D33"/>
    <w:rsid w:val="00011649"/>
    <w:rsid w:val="00011E18"/>
    <w:rsid w:val="000123AB"/>
    <w:rsid w:val="00012B02"/>
    <w:rsid w:val="00013869"/>
    <w:rsid w:val="00013FD0"/>
    <w:rsid w:val="000166F3"/>
    <w:rsid w:val="00016CA8"/>
    <w:rsid w:val="00030EEA"/>
    <w:rsid w:val="000313F1"/>
    <w:rsid w:val="00032923"/>
    <w:rsid w:val="00034CC6"/>
    <w:rsid w:val="00036046"/>
    <w:rsid w:val="0003733A"/>
    <w:rsid w:val="0003740E"/>
    <w:rsid w:val="00040121"/>
    <w:rsid w:val="0004023A"/>
    <w:rsid w:val="0004319A"/>
    <w:rsid w:val="000434A6"/>
    <w:rsid w:val="0004528C"/>
    <w:rsid w:val="0005045A"/>
    <w:rsid w:val="000532F2"/>
    <w:rsid w:val="00054086"/>
    <w:rsid w:val="00054E8D"/>
    <w:rsid w:val="000553BF"/>
    <w:rsid w:val="00057456"/>
    <w:rsid w:val="0006103D"/>
    <w:rsid w:val="00061BFD"/>
    <w:rsid w:val="000628E0"/>
    <w:rsid w:val="00065D41"/>
    <w:rsid w:val="000677D5"/>
    <w:rsid w:val="0006781A"/>
    <w:rsid w:val="00070CF1"/>
    <w:rsid w:val="000734A2"/>
    <w:rsid w:val="00074719"/>
    <w:rsid w:val="00075052"/>
    <w:rsid w:val="00080775"/>
    <w:rsid w:val="000824E4"/>
    <w:rsid w:val="00083749"/>
    <w:rsid w:val="0008616D"/>
    <w:rsid w:val="00094A87"/>
    <w:rsid w:val="0009555E"/>
    <w:rsid w:val="000A05CE"/>
    <w:rsid w:val="000A2EB3"/>
    <w:rsid w:val="000A4B85"/>
    <w:rsid w:val="000A4EEB"/>
    <w:rsid w:val="000A6334"/>
    <w:rsid w:val="000B034A"/>
    <w:rsid w:val="000B14AF"/>
    <w:rsid w:val="000B2764"/>
    <w:rsid w:val="000B4FE3"/>
    <w:rsid w:val="000C25C3"/>
    <w:rsid w:val="000C2B63"/>
    <w:rsid w:val="000C469C"/>
    <w:rsid w:val="000C5E69"/>
    <w:rsid w:val="000C5FAE"/>
    <w:rsid w:val="000C6060"/>
    <w:rsid w:val="000D0E15"/>
    <w:rsid w:val="000D43A0"/>
    <w:rsid w:val="000E2818"/>
    <w:rsid w:val="000E3E2E"/>
    <w:rsid w:val="000E534E"/>
    <w:rsid w:val="000E5E7F"/>
    <w:rsid w:val="000E689B"/>
    <w:rsid w:val="000F40E4"/>
    <w:rsid w:val="000F5244"/>
    <w:rsid w:val="000F68D2"/>
    <w:rsid w:val="00103CE8"/>
    <w:rsid w:val="00107D74"/>
    <w:rsid w:val="00110762"/>
    <w:rsid w:val="0011485C"/>
    <w:rsid w:val="00117F43"/>
    <w:rsid w:val="0012299B"/>
    <w:rsid w:val="00122BC9"/>
    <w:rsid w:val="001235C0"/>
    <w:rsid w:val="00130FCA"/>
    <w:rsid w:val="0013139D"/>
    <w:rsid w:val="0013463E"/>
    <w:rsid w:val="0013495E"/>
    <w:rsid w:val="00134E48"/>
    <w:rsid w:val="00136221"/>
    <w:rsid w:val="0013704A"/>
    <w:rsid w:val="00137EF5"/>
    <w:rsid w:val="00140F59"/>
    <w:rsid w:val="001418D3"/>
    <w:rsid w:val="00142BA8"/>
    <w:rsid w:val="00143F1F"/>
    <w:rsid w:val="00144802"/>
    <w:rsid w:val="00144F73"/>
    <w:rsid w:val="00146877"/>
    <w:rsid w:val="001476C1"/>
    <w:rsid w:val="001478A3"/>
    <w:rsid w:val="00150681"/>
    <w:rsid w:val="00150C0C"/>
    <w:rsid w:val="001520E7"/>
    <w:rsid w:val="001541F9"/>
    <w:rsid w:val="0015454E"/>
    <w:rsid w:val="00160CEC"/>
    <w:rsid w:val="001614C2"/>
    <w:rsid w:val="00161F37"/>
    <w:rsid w:val="00162754"/>
    <w:rsid w:val="00163256"/>
    <w:rsid w:val="0016410E"/>
    <w:rsid w:val="001643CC"/>
    <w:rsid w:val="0016523E"/>
    <w:rsid w:val="00165BE6"/>
    <w:rsid w:val="001671A0"/>
    <w:rsid w:val="00167CD9"/>
    <w:rsid w:val="001721F3"/>
    <w:rsid w:val="00174EE2"/>
    <w:rsid w:val="00177F81"/>
    <w:rsid w:val="00180590"/>
    <w:rsid w:val="00181329"/>
    <w:rsid w:val="001824CA"/>
    <w:rsid w:val="00182BA0"/>
    <w:rsid w:val="00182BDC"/>
    <w:rsid w:val="0018432F"/>
    <w:rsid w:val="001856FE"/>
    <w:rsid w:val="00187AF9"/>
    <w:rsid w:val="001A2587"/>
    <w:rsid w:val="001A565B"/>
    <w:rsid w:val="001A772B"/>
    <w:rsid w:val="001A7D7B"/>
    <w:rsid w:val="001B0A45"/>
    <w:rsid w:val="001B47B0"/>
    <w:rsid w:val="001C04ED"/>
    <w:rsid w:val="001C321F"/>
    <w:rsid w:val="001C376C"/>
    <w:rsid w:val="001C3F1E"/>
    <w:rsid w:val="001C4B62"/>
    <w:rsid w:val="001C70A2"/>
    <w:rsid w:val="001C7713"/>
    <w:rsid w:val="001D14F7"/>
    <w:rsid w:val="001D240C"/>
    <w:rsid w:val="001D45A8"/>
    <w:rsid w:val="001D54F4"/>
    <w:rsid w:val="001D56FC"/>
    <w:rsid w:val="001D6BB7"/>
    <w:rsid w:val="001D79EF"/>
    <w:rsid w:val="001E0AA2"/>
    <w:rsid w:val="001E58BF"/>
    <w:rsid w:val="001E73EA"/>
    <w:rsid w:val="001E7B3C"/>
    <w:rsid w:val="001F02F8"/>
    <w:rsid w:val="001F0A58"/>
    <w:rsid w:val="001F7CD6"/>
    <w:rsid w:val="00202A6C"/>
    <w:rsid w:val="00204E80"/>
    <w:rsid w:val="00207DD6"/>
    <w:rsid w:val="00210AD7"/>
    <w:rsid w:val="00211E78"/>
    <w:rsid w:val="002124BE"/>
    <w:rsid w:val="002135E7"/>
    <w:rsid w:val="00215DCB"/>
    <w:rsid w:val="00216322"/>
    <w:rsid w:val="00220545"/>
    <w:rsid w:val="00221FEA"/>
    <w:rsid w:val="00226796"/>
    <w:rsid w:val="002306D3"/>
    <w:rsid w:val="00231127"/>
    <w:rsid w:val="00231A33"/>
    <w:rsid w:val="00232D41"/>
    <w:rsid w:val="00233C0A"/>
    <w:rsid w:val="00234D67"/>
    <w:rsid w:val="00236D18"/>
    <w:rsid w:val="00242EF2"/>
    <w:rsid w:val="00243205"/>
    <w:rsid w:val="002457BC"/>
    <w:rsid w:val="00246128"/>
    <w:rsid w:val="00247F97"/>
    <w:rsid w:val="00251F19"/>
    <w:rsid w:val="00252331"/>
    <w:rsid w:val="0025282F"/>
    <w:rsid w:val="0025299E"/>
    <w:rsid w:val="00253215"/>
    <w:rsid w:val="00253A7A"/>
    <w:rsid w:val="002541AB"/>
    <w:rsid w:val="00254B94"/>
    <w:rsid w:val="00254C66"/>
    <w:rsid w:val="002552E2"/>
    <w:rsid w:val="00255EEF"/>
    <w:rsid w:val="00256039"/>
    <w:rsid w:val="002567A8"/>
    <w:rsid w:val="0025703D"/>
    <w:rsid w:val="00260CD7"/>
    <w:rsid w:val="00261AC3"/>
    <w:rsid w:val="00262960"/>
    <w:rsid w:val="00263BDD"/>
    <w:rsid w:val="002720D8"/>
    <w:rsid w:val="00272DFC"/>
    <w:rsid w:val="00273063"/>
    <w:rsid w:val="0027684A"/>
    <w:rsid w:val="00276BF1"/>
    <w:rsid w:val="00280A00"/>
    <w:rsid w:val="0028724C"/>
    <w:rsid w:val="00294FBB"/>
    <w:rsid w:val="002950F3"/>
    <w:rsid w:val="00296689"/>
    <w:rsid w:val="002A20C2"/>
    <w:rsid w:val="002A3830"/>
    <w:rsid w:val="002A4BA3"/>
    <w:rsid w:val="002A51EA"/>
    <w:rsid w:val="002B0653"/>
    <w:rsid w:val="002B132E"/>
    <w:rsid w:val="002B1829"/>
    <w:rsid w:val="002B1C7D"/>
    <w:rsid w:val="002B2AAC"/>
    <w:rsid w:val="002B3109"/>
    <w:rsid w:val="002B33CE"/>
    <w:rsid w:val="002B3F27"/>
    <w:rsid w:val="002C7AB3"/>
    <w:rsid w:val="002D2605"/>
    <w:rsid w:val="002D6159"/>
    <w:rsid w:val="002D6CE3"/>
    <w:rsid w:val="002E0291"/>
    <w:rsid w:val="002E1A1B"/>
    <w:rsid w:val="002E44EA"/>
    <w:rsid w:val="002E4FAC"/>
    <w:rsid w:val="002F1335"/>
    <w:rsid w:val="002F1919"/>
    <w:rsid w:val="00301639"/>
    <w:rsid w:val="0030357F"/>
    <w:rsid w:val="00304034"/>
    <w:rsid w:val="003046A7"/>
    <w:rsid w:val="0030523D"/>
    <w:rsid w:val="00306CCA"/>
    <w:rsid w:val="00312B91"/>
    <w:rsid w:val="00316E92"/>
    <w:rsid w:val="0031735C"/>
    <w:rsid w:val="0032218E"/>
    <w:rsid w:val="003224C3"/>
    <w:rsid w:val="0032259A"/>
    <w:rsid w:val="003231D6"/>
    <w:rsid w:val="0032354C"/>
    <w:rsid w:val="0032549C"/>
    <w:rsid w:val="00325AA2"/>
    <w:rsid w:val="00325B67"/>
    <w:rsid w:val="00327459"/>
    <w:rsid w:val="00330C55"/>
    <w:rsid w:val="003323FA"/>
    <w:rsid w:val="003332A2"/>
    <w:rsid w:val="003341E0"/>
    <w:rsid w:val="00335FD3"/>
    <w:rsid w:val="00337A70"/>
    <w:rsid w:val="0034107B"/>
    <w:rsid w:val="00341A04"/>
    <w:rsid w:val="00341A0B"/>
    <w:rsid w:val="00342553"/>
    <w:rsid w:val="003426BA"/>
    <w:rsid w:val="00343268"/>
    <w:rsid w:val="00343C5D"/>
    <w:rsid w:val="00353AED"/>
    <w:rsid w:val="0036054F"/>
    <w:rsid w:val="0036288E"/>
    <w:rsid w:val="00362FD7"/>
    <w:rsid w:val="00363CC7"/>
    <w:rsid w:val="003666F4"/>
    <w:rsid w:val="00372B13"/>
    <w:rsid w:val="00374727"/>
    <w:rsid w:val="00375A2C"/>
    <w:rsid w:val="00380965"/>
    <w:rsid w:val="0038098C"/>
    <w:rsid w:val="003810B0"/>
    <w:rsid w:val="00381FBD"/>
    <w:rsid w:val="00382B21"/>
    <w:rsid w:val="003833EA"/>
    <w:rsid w:val="00383E74"/>
    <w:rsid w:val="003848D7"/>
    <w:rsid w:val="00386F88"/>
    <w:rsid w:val="00391C34"/>
    <w:rsid w:val="003930D8"/>
    <w:rsid w:val="003938CD"/>
    <w:rsid w:val="00393FAD"/>
    <w:rsid w:val="003949E4"/>
    <w:rsid w:val="00395969"/>
    <w:rsid w:val="00395F1B"/>
    <w:rsid w:val="00395F69"/>
    <w:rsid w:val="003963A1"/>
    <w:rsid w:val="00396CD3"/>
    <w:rsid w:val="003A0BB6"/>
    <w:rsid w:val="003A43F9"/>
    <w:rsid w:val="003B1E1A"/>
    <w:rsid w:val="003C18D9"/>
    <w:rsid w:val="003C23BA"/>
    <w:rsid w:val="003C2962"/>
    <w:rsid w:val="003C328F"/>
    <w:rsid w:val="003C3F40"/>
    <w:rsid w:val="003C5D61"/>
    <w:rsid w:val="003C7ACB"/>
    <w:rsid w:val="003D0936"/>
    <w:rsid w:val="003D0D3A"/>
    <w:rsid w:val="003D0D41"/>
    <w:rsid w:val="003D0EE3"/>
    <w:rsid w:val="003D49D8"/>
    <w:rsid w:val="003D5467"/>
    <w:rsid w:val="003D55FD"/>
    <w:rsid w:val="003D7C60"/>
    <w:rsid w:val="003E1F7F"/>
    <w:rsid w:val="003E1FAD"/>
    <w:rsid w:val="003E57FD"/>
    <w:rsid w:val="003E7932"/>
    <w:rsid w:val="003F0161"/>
    <w:rsid w:val="003F1C7D"/>
    <w:rsid w:val="003F2A26"/>
    <w:rsid w:val="003F7053"/>
    <w:rsid w:val="00401E66"/>
    <w:rsid w:val="00402396"/>
    <w:rsid w:val="00403248"/>
    <w:rsid w:val="004032A9"/>
    <w:rsid w:val="00405C9A"/>
    <w:rsid w:val="00407551"/>
    <w:rsid w:val="004103D4"/>
    <w:rsid w:val="004127F9"/>
    <w:rsid w:val="00413A61"/>
    <w:rsid w:val="00414437"/>
    <w:rsid w:val="00415A89"/>
    <w:rsid w:val="00415C15"/>
    <w:rsid w:val="00415FE5"/>
    <w:rsid w:val="00416A8B"/>
    <w:rsid w:val="004202D6"/>
    <w:rsid w:val="004218DA"/>
    <w:rsid w:val="00421A6B"/>
    <w:rsid w:val="00423BE9"/>
    <w:rsid w:val="00424213"/>
    <w:rsid w:val="00426231"/>
    <w:rsid w:val="00430E1B"/>
    <w:rsid w:val="00430E2F"/>
    <w:rsid w:val="00431705"/>
    <w:rsid w:val="00431875"/>
    <w:rsid w:val="00433CBF"/>
    <w:rsid w:val="00434520"/>
    <w:rsid w:val="004348A6"/>
    <w:rsid w:val="00434C35"/>
    <w:rsid w:val="00436794"/>
    <w:rsid w:val="00436F73"/>
    <w:rsid w:val="00437725"/>
    <w:rsid w:val="00440442"/>
    <w:rsid w:val="00441BB7"/>
    <w:rsid w:val="00446781"/>
    <w:rsid w:val="004477DF"/>
    <w:rsid w:val="00450171"/>
    <w:rsid w:val="00452C2D"/>
    <w:rsid w:val="00453CAB"/>
    <w:rsid w:val="00455B5D"/>
    <w:rsid w:val="0046161A"/>
    <w:rsid w:val="00461A9F"/>
    <w:rsid w:val="00462AD3"/>
    <w:rsid w:val="0046496F"/>
    <w:rsid w:val="0046708D"/>
    <w:rsid w:val="00467B00"/>
    <w:rsid w:val="004707D8"/>
    <w:rsid w:val="004709C4"/>
    <w:rsid w:val="004728E5"/>
    <w:rsid w:val="004762FA"/>
    <w:rsid w:val="00476993"/>
    <w:rsid w:val="00482FAA"/>
    <w:rsid w:val="004836AA"/>
    <w:rsid w:val="0048454A"/>
    <w:rsid w:val="00484C9E"/>
    <w:rsid w:val="00486286"/>
    <w:rsid w:val="00490CD1"/>
    <w:rsid w:val="004917F6"/>
    <w:rsid w:val="0049207F"/>
    <w:rsid w:val="00493AC7"/>
    <w:rsid w:val="00493D04"/>
    <w:rsid w:val="004960CA"/>
    <w:rsid w:val="00496254"/>
    <w:rsid w:val="004A032F"/>
    <w:rsid w:val="004A672E"/>
    <w:rsid w:val="004A77A8"/>
    <w:rsid w:val="004A7F24"/>
    <w:rsid w:val="004B06F2"/>
    <w:rsid w:val="004B16C4"/>
    <w:rsid w:val="004B56A8"/>
    <w:rsid w:val="004B6C8D"/>
    <w:rsid w:val="004B7E21"/>
    <w:rsid w:val="004B7F5D"/>
    <w:rsid w:val="004C2F99"/>
    <w:rsid w:val="004C31D3"/>
    <w:rsid w:val="004C492B"/>
    <w:rsid w:val="004C4EE2"/>
    <w:rsid w:val="004C7917"/>
    <w:rsid w:val="004D13BF"/>
    <w:rsid w:val="004D16C4"/>
    <w:rsid w:val="004D1A7A"/>
    <w:rsid w:val="004D4DB6"/>
    <w:rsid w:val="004E061A"/>
    <w:rsid w:val="004E21F5"/>
    <w:rsid w:val="004E47CD"/>
    <w:rsid w:val="004E6BFE"/>
    <w:rsid w:val="004F0A95"/>
    <w:rsid w:val="004F40C8"/>
    <w:rsid w:val="004F5D01"/>
    <w:rsid w:val="004F7612"/>
    <w:rsid w:val="004F7852"/>
    <w:rsid w:val="005015EA"/>
    <w:rsid w:val="00502982"/>
    <w:rsid w:val="00506521"/>
    <w:rsid w:val="00506BEB"/>
    <w:rsid w:val="005108CE"/>
    <w:rsid w:val="00510F36"/>
    <w:rsid w:val="005115E4"/>
    <w:rsid w:val="005117C9"/>
    <w:rsid w:val="0051450E"/>
    <w:rsid w:val="00514858"/>
    <w:rsid w:val="00516EED"/>
    <w:rsid w:val="00521A57"/>
    <w:rsid w:val="005251EE"/>
    <w:rsid w:val="00526A3A"/>
    <w:rsid w:val="00526C72"/>
    <w:rsid w:val="005270B2"/>
    <w:rsid w:val="00527952"/>
    <w:rsid w:val="00531099"/>
    <w:rsid w:val="005322C6"/>
    <w:rsid w:val="00532C4E"/>
    <w:rsid w:val="0053305A"/>
    <w:rsid w:val="005330ED"/>
    <w:rsid w:val="005344F3"/>
    <w:rsid w:val="00535A80"/>
    <w:rsid w:val="00536860"/>
    <w:rsid w:val="005376E1"/>
    <w:rsid w:val="005403EF"/>
    <w:rsid w:val="00540D7C"/>
    <w:rsid w:val="00540D87"/>
    <w:rsid w:val="00541320"/>
    <w:rsid w:val="00543FF0"/>
    <w:rsid w:val="00544CCD"/>
    <w:rsid w:val="00544DD4"/>
    <w:rsid w:val="0055237F"/>
    <w:rsid w:val="005528A7"/>
    <w:rsid w:val="0055291B"/>
    <w:rsid w:val="00553919"/>
    <w:rsid w:val="00556BDA"/>
    <w:rsid w:val="00560D1D"/>
    <w:rsid w:val="0056107C"/>
    <w:rsid w:val="00561E5E"/>
    <w:rsid w:val="00564847"/>
    <w:rsid w:val="0056794F"/>
    <w:rsid w:val="0057155C"/>
    <w:rsid w:val="00572832"/>
    <w:rsid w:val="00573E4F"/>
    <w:rsid w:val="00574EF7"/>
    <w:rsid w:val="00577581"/>
    <w:rsid w:val="00582ECA"/>
    <w:rsid w:val="00590C9E"/>
    <w:rsid w:val="00593698"/>
    <w:rsid w:val="00593C43"/>
    <w:rsid w:val="00595207"/>
    <w:rsid w:val="00596B12"/>
    <w:rsid w:val="005A18F9"/>
    <w:rsid w:val="005A1941"/>
    <w:rsid w:val="005A3543"/>
    <w:rsid w:val="005A5A1B"/>
    <w:rsid w:val="005A712A"/>
    <w:rsid w:val="005B224A"/>
    <w:rsid w:val="005B71C8"/>
    <w:rsid w:val="005C2AAF"/>
    <w:rsid w:val="005C2D28"/>
    <w:rsid w:val="005C2DA3"/>
    <w:rsid w:val="005C4AB6"/>
    <w:rsid w:val="005C5EDE"/>
    <w:rsid w:val="005C6A23"/>
    <w:rsid w:val="005C78F2"/>
    <w:rsid w:val="005D161B"/>
    <w:rsid w:val="005D2B7A"/>
    <w:rsid w:val="005D3ABF"/>
    <w:rsid w:val="005D3FF5"/>
    <w:rsid w:val="005E0379"/>
    <w:rsid w:val="005E404B"/>
    <w:rsid w:val="005E526F"/>
    <w:rsid w:val="005E585E"/>
    <w:rsid w:val="005E5D81"/>
    <w:rsid w:val="005E7613"/>
    <w:rsid w:val="005E7919"/>
    <w:rsid w:val="005F0633"/>
    <w:rsid w:val="005F1B8A"/>
    <w:rsid w:val="005F33BA"/>
    <w:rsid w:val="005F5AA2"/>
    <w:rsid w:val="00600172"/>
    <w:rsid w:val="006004AC"/>
    <w:rsid w:val="00604388"/>
    <w:rsid w:val="00607871"/>
    <w:rsid w:val="00607E79"/>
    <w:rsid w:val="00610552"/>
    <w:rsid w:val="00611AE4"/>
    <w:rsid w:val="00613D7B"/>
    <w:rsid w:val="00615B0E"/>
    <w:rsid w:val="00616586"/>
    <w:rsid w:val="00620448"/>
    <w:rsid w:val="006208FC"/>
    <w:rsid w:val="0062231B"/>
    <w:rsid w:val="00623490"/>
    <w:rsid w:val="0062409A"/>
    <w:rsid w:val="00624C80"/>
    <w:rsid w:val="0062516D"/>
    <w:rsid w:val="00625D16"/>
    <w:rsid w:val="00626060"/>
    <w:rsid w:val="0062653A"/>
    <w:rsid w:val="006314FA"/>
    <w:rsid w:val="006317BC"/>
    <w:rsid w:val="006332B1"/>
    <w:rsid w:val="006359D2"/>
    <w:rsid w:val="006428EB"/>
    <w:rsid w:val="00644398"/>
    <w:rsid w:val="0064439A"/>
    <w:rsid w:val="00646161"/>
    <w:rsid w:val="0064626D"/>
    <w:rsid w:val="00650E99"/>
    <w:rsid w:val="00654096"/>
    <w:rsid w:val="006540D2"/>
    <w:rsid w:val="00654725"/>
    <w:rsid w:val="00656322"/>
    <w:rsid w:val="006565A0"/>
    <w:rsid w:val="00657861"/>
    <w:rsid w:val="00660DEA"/>
    <w:rsid w:val="0066153E"/>
    <w:rsid w:val="00663795"/>
    <w:rsid w:val="00663DBF"/>
    <w:rsid w:val="00664683"/>
    <w:rsid w:val="006649C6"/>
    <w:rsid w:val="006677F7"/>
    <w:rsid w:val="00667830"/>
    <w:rsid w:val="00667C99"/>
    <w:rsid w:val="00683E1E"/>
    <w:rsid w:val="006851F9"/>
    <w:rsid w:val="006858FD"/>
    <w:rsid w:val="00686724"/>
    <w:rsid w:val="006876F4"/>
    <w:rsid w:val="006918E1"/>
    <w:rsid w:val="00692377"/>
    <w:rsid w:val="00692D78"/>
    <w:rsid w:val="00694D62"/>
    <w:rsid w:val="006A38F5"/>
    <w:rsid w:val="006A4760"/>
    <w:rsid w:val="006A47C6"/>
    <w:rsid w:val="006A47E2"/>
    <w:rsid w:val="006B45E1"/>
    <w:rsid w:val="006B5001"/>
    <w:rsid w:val="006B5E78"/>
    <w:rsid w:val="006B7A25"/>
    <w:rsid w:val="006C18EB"/>
    <w:rsid w:val="006C2AF0"/>
    <w:rsid w:val="006C3C9E"/>
    <w:rsid w:val="006C5C8F"/>
    <w:rsid w:val="006C6CDA"/>
    <w:rsid w:val="006C7E98"/>
    <w:rsid w:val="006D1AF6"/>
    <w:rsid w:val="006D1FF0"/>
    <w:rsid w:val="006D3BB3"/>
    <w:rsid w:val="006D4C42"/>
    <w:rsid w:val="006D5C15"/>
    <w:rsid w:val="006D65B0"/>
    <w:rsid w:val="006D7526"/>
    <w:rsid w:val="006E34DB"/>
    <w:rsid w:val="006E4D41"/>
    <w:rsid w:val="006E4EC9"/>
    <w:rsid w:val="006E58AC"/>
    <w:rsid w:val="006E59AE"/>
    <w:rsid w:val="006E5ED0"/>
    <w:rsid w:val="006F2DD0"/>
    <w:rsid w:val="006F3E03"/>
    <w:rsid w:val="006F6219"/>
    <w:rsid w:val="006F7B73"/>
    <w:rsid w:val="006F7E88"/>
    <w:rsid w:val="007020CE"/>
    <w:rsid w:val="00702DE0"/>
    <w:rsid w:val="00706B0A"/>
    <w:rsid w:val="00711B9E"/>
    <w:rsid w:val="00713656"/>
    <w:rsid w:val="007137EF"/>
    <w:rsid w:val="007163CB"/>
    <w:rsid w:val="00716C94"/>
    <w:rsid w:val="007176B6"/>
    <w:rsid w:val="0072086A"/>
    <w:rsid w:val="007307A2"/>
    <w:rsid w:val="00734007"/>
    <w:rsid w:val="007343F6"/>
    <w:rsid w:val="00735194"/>
    <w:rsid w:val="00735A61"/>
    <w:rsid w:val="00735AE8"/>
    <w:rsid w:val="00735AEB"/>
    <w:rsid w:val="007372E0"/>
    <w:rsid w:val="00743154"/>
    <w:rsid w:val="00744BC3"/>
    <w:rsid w:val="00745FE8"/>
    <w:rsid w:val="00746B17"/>
    <w:rsid w:val="00751B38"/>
    <w:rsid w:val="0075576A"/>
    <w:rsid w:val="00756093"/>
    <w:rsid w:val="0076328C"/>
    <w:rsid w:val="0076498B"/>
    <w:rsid w:val="00765382"/>
    <w:rsid w:val="00770FD9"/>
    <w:rsid w:val="00771D2F"/>
    <w:rsid w:val="00772087"/>
    <w:rsid w:val="00772F75"/>
    <w:rsid w:val="00772FAE"/>
    <w:rsid w:val="007731A4"/>
    <w:rsid w:val="007740D7"/>
    <w:rsid w:val="007744A7"/>
    <w:rsid w:val="00774CA3"/>
    <w:rsid w:val="00776441"/>
    <w:rsid w:val="0078172A"/>
    <w:rsid w:val="00784C50"/>
    <w:rsid w:val="00786E36"/>
    <w:rsid w:val="00786E88"/>
    <w:rsid w:val="00787C8B"/>
    <w:rsid w:val="007914CC"/>
    <w:rsid w:val="0079363B"/>
    <w:rsid w:val="00794663"/>
    <w:rsid w:val="007952B6"/>
    <w:rsid w:val="00797757"/>
    <w:rsid w:val="007A1455"/>
    <w:rsid w:val="007A1B56"/>
    <w:rsid w:val="007A4C16"/>
    <w:rsid w:val="007A5065"/>
    <w:rsid w:val="007A553C"/>
    <w:rsid w:val="007A5B11"/>
    <w:rsid w:val="007B16E6"/>
    <w:rsid w:val="007B281B"/>
    <w:rsid w:val="007B303F"/>
    <w:rsid w:val="007B399F"/>
    <w:rsid w:val="007B5978"/>
    <w:rsid w:val="007C001D"/>
    <w:rsid w:val="007C0E3B"/>
    <w:rsid w:val="007C306B"/>
    <w:rsid w:val="007C6CB8"/>
    <w:rsid w:val="007C7F58"/>
    <w:rsid w:val="007D39FF"/>
    <w:rsid w:val="007D54F7"/>
    <w:rsid w:val="007D633C"/>
    <w:rsid w:val="007D67E8"/>
    <w:rsid w:val="007D7510"/>
    <w:rsid w:val="007E0119"/>
    <w:rsid w:val="007E2321"/>
    <w:rsid w:val="007F2B4F"/>
    <w:rsid w:val="007F66B1"/>
    <w:rsid w:val="007F78D9"/>
    <w:rsid w:val="00800A60"/>
    <w:rsid w:val="00800AEC"/>
    <w:rsid w:val="008015C6"/>
    <w:rsid w:val="0080219A"/>
    <w:rsid w:val="00802DA7"/>
    <w:rsid w:val="00803340"/>
    <w:rsid w:val="00803372"/>
    <w:rsid w:val="008037F5"/>
    <w:rsid w:val="00805663"/>
    <w:rsid w:val="008142BA"/>
    <w:rsid w:val="00815915"/>
    <w:rsid w:val="00816A97"/>
    <w:rsid w:val="0083025F"/>
    <w:rsid w:val="008314D0"/>
    <w:rsid w:val="00832B1A"/>
    <w:rsid w:val="00833BA3"/>
    <w:rsid w:val="00834A0B"/>
    <w:rsid w:val="00835A07"/>
    <w:rsid w:val="0083674F"/>
    <w:rsid w:val="00836850"/>
    <w:rsid w:val="0084248A"/>
    <w:rsid w:val="0084317A"/>
    <w:rsid w:val="00843221"/>
    <w:rsid w:val="008439B6"/>
    <w:rsid w:val="00844015"/>
    <w:rsid w:val="00846D6C"/>
    <w:rsid w:val="008475C4"/>
    <w:rsid w:val="00847C24"/>
    <w:rsid w:val="00851066"/>
    <w:rsid w:val="008526A6"/>
    <w:rsid w:val="008619AA"/>
    <w:rsid w:val="00861D12"/>
    <w:rsid w:val="008630ED"/>
    <w:rsid w:val="00863CA0"/>
    <w:rsid w:val="00870600"/>
    <w:rsid w:val="00870EC2"/>
    <w:rsid w:val="008717E1"/>
    <w:rsid w:val="00871BCF"/>
    <w:rsid w:val="00873EBC"/>
    <w:rsid w:val="00875246"/>
    <w:rsid w:val="008802B2"/>
    <w:rsid w:val="00882A7E"/>
    <w:rsid w:val="00884F7D"/>
    <w:rsid w:val="00885F19"/>
    <w:rsid w:val="00886FA6"/>
    <w:rsid w:val="00890486"/>
    <w:rsid w:val="00891492"/>
    <w:rsid w:val="008921E5"/>
    <w:rsid w:val="00894A4A"/>
    <w:rsid w:val="00894FA1"/>
    <w:rsid w:val="00895600"/>
    <w:rsid w:val="0089566A"/>
    <w:rsid w:val="00896810"/>
    <w:rsid w:val="008973D7"/>
    <w:rsid w:val="008A2123"/>
    <w:rsid w:val="008A2B89"/>
    <w:rsid w:val="008A2BBB"/>
    <w:rsid w:val="008A5E7E"/>
    <w:rsid w:val="008A795E"/>
    <w:rsid w:val="008B0A05"/>
    <w:rsid w:val="008B30B1"/>
    <w:rsid w:val="008B4E52"/>
    <w:rsid w:val="008B65E7"/>
    <w:rsid w:val="008C3AAF"/>
    <w:rsid w:val="008C3C77"/>
    <w:rsid w:val="008C4042"/>
    <w:rsid w:val="008C457F"/>
    <w:rsid w:val="008C4BD3"/>
    <w:rsid w:val="008C5361"/>
    <w:rsid w:val="008C7779"/>
    <w:rsid w:val="008D498C"/>
    <w:rsid w:val="008D637C"/>
    <w:rsid w:val="008D7D70"/>
    <w:rsid w:val="008E1076"/>
    <w:rsid w:val="008E5DA2"/>
    <w:rsid w:val="008E7E19"/>
    <w:rsid w:val="008F077B"/>
    <w:rsid w:val="008F21B5"/>
    <w:rsid w:val="008F3487"/>
    <w:rsid w:val="008F372D"/>
    <w:rsid w:val="00900303"/>
    <w:rsid w:val="00900DE5"/>
    <w:rsid w:val="0090241F"/>
    <w:rsid w:val="0090494F"/>
    <w:rsid w:val="009060CA"/>
    <w:rsid w:val="00907C7D"/>
    <w:rsid w:val="00910916"/>
    <w:rsid w:val="00910A11"/>
    <w:rsid w:val="0091196D"/>
    <w:rsid w:val="00911DFA"/>
    <w:rsid w:val="00911EA9"/>
    <w:rsid w:val="0091239F"/>
    <w:rsid w:val="00916D3F"/>
    <w:rsid w:val="00921C09"/>
    <w:rsid w:val="00925DE3"/>
    <w:rsid w:val="00926DFD"/>
    <w:rsid w:val="009316EC"/>
    <w:rsid w:val="0093411C"/>
    <w:rsid w:val="00936F5F"/>
    <w:rsid w:val="00940ABD"/>
    <w:rsid w:val="009416A1"/>
    <w:rsid w:val="0094242B"/>
    <w:rsid w:val="0094322F"/>
    <w:rsid w:val="00950C5D"/>
    <w:rsid w:val="00950DB1"/>
    <w:rsid w:val="009521F1"/>
    <w:rsid w:val="00952DC0"/>
    <w:rsid w:val="0095339A"/>
    <w:rsid w:val="00954CD4"/>
    <w:rsid w:val="00955057"/>
    <w:rsid w:val="00964118"/>
    <w:rsid w:val="009656D5"/>
    <w:rsid w:val="00966DA8"/>
    <w:rsid w:val="00967513"/>
    <w:rsid w:val="00971228"/>
    <w:rsid w:val="00973BF3"/>
    <w:rsid w:val="00975C7B"/>
    <w:rsid w:val="00984223"/>
    <w:rsid w:val="009844E3"/>
    <w:rsid w:val="00984E9A"/>
    <w:rsid w:val="009855D3"/>
    <w:rsid w:val="00985B5D"/>
    <w:rsid w:val="00985EC7"/>
    <w:rsid w:val="00986C0B"/>
    <w:rsid w:val="00986F85"/>
    <w:rsid w:val="0099039D"/>
    <w:rsid w:val="00990EBC"/>
    <w:rsid w:val="0099279E"/>
    <w:rsid w:val="00994A64"/>
    <w:rsid w:val="009978B9"/>
    <w:rsid w:val="009A0752"/>
    <w:rsid w:val="009A0F9C"/>
    <w:rsid w:val="009A2109"/>
    <w:rsid w:val="009A21F1"/>
    <w:rsid w:val="009A4E6E"/>
    <w:rsid w:val="009A5AE1"/>
    <w:rsid w:val="009A6DFE"/>
    <w:rsid w:val="009A798F"/>
    <w:rsid w:val="009A7F77"/>
    <w:rsid w:val="009B3CF1"/>
    <w:rsid w:val="009C0FB0"/>
    <w:rsid w:val="009C10E4"/>
    <w:rsid w:val="009C1DE0"/>
    <w:rsid w:val="009C313A"/>
    <w:rsid w:val="009C7382"/>
    <w:rsid w:val="009C7CC4"/>
    <w:rsid w:val="009C7DF8"/>
    <w:rsid w:val="009D1539"/>
    <w:rsid w:val="009D3F57"/>
    <w:rsid w:val="009E1D98"/>
    <w:rsid w:val="009E216E"/>
    <w:rsid w:val="009E2EC5"/>
    <w:rsid w:val="009E545B"/>
    <w:rsid w:val="009F060F"/>
    <w:rsid w:val="009F2C28"/>
    <w:rsid w:val="009F6CA7"/>
    <w:rsid w:val="00A024A0"/>
    <w:rsid w:val="00A03BE2"/>
    <w:rsid w:val="00A06160"/>
    <w:rsid w:val="00A07730"/>
    <w:rsid w:val="00A13369"/>
    <w:rsid w:val="00A164E5"/>
    <w:rsid w:val="00A16F72"/>
    <w:rsid w:val="00A17E5C"/>
    <w:rsid w:val="00A23649"/>
    <w:rsid w:val="00A24295"/>
    <w:rsid w:val="00A254B3"/>
    <w:rsid w:val="00A26349"/>
    <w:rsid w:val="00A26826"/>
    <w:rsid w:val="00A2718A"/>
    <w:rsid w:val="00A2776E"/>
    <w:rsid w:val="00A301E6"/>
    <w:rsid w:val="00A30227"/>
    <w:rsid w:val="00A316AD"/>
    <w:rsid w:val="00A323A9"/>
    <w:rsid w:val="00A32B07"/>
    <w:rsid w:val="00A33712"/>
    <w:rsid w:val="00A35E4C"/>
    <w:rsid w:val="00A4166B"/>
    <w:rsid w:val="00A41ACD"/>
    <w:rsid w:val="00A41E0C"/>
    <w:rsid w:val="00A42264"/>
    <w:rsid w:val="00A42FAE"/>
    <w:rsid w:val="00A43617"/>
    <w:rsid w:val="00A46E62"/>
    <w:rsid w:val="00A47341"/>
    <w:rsid w:val="00A52883"/>
    <w:rsid w:val="00A52A09"/>
    <w:rsid w:val="00A52F4C"/>
    <w:rsid w:val="00A57709"/>
    <w:rsid w:val="00A646A0"/>
    <w:rsid w:val="00A65018"/>
    <w:rsid w:val="00A65999"/>
    <w:rsid w:val="00A73182"/>
    <w:rsid w:val="00A73DFB"/>
    <w:rsid w:val="00A7469C"/>
    <w:rsid w:val="00A77910"/>
    <w:rsid w:val="00A77AA2"/>
    <w:rsid w:val="00A80A34"/>
    <w:rsid w:val="00A827E5"/>
    <w:rsid w:val="00A82A5C"/>
    <w:rsid w:val="00A82DE0"/>
    <w:rsid w:val="00A85514"/>
    <w:rsid w:val="00A86B9A"/>
    <w:rsid w:val="00A93F9D"/>
    <w:rsid w:val="00A9429A"/>
    <w:rsid w:val="00A95C89"/>
    <w:rsid w:val="00A95F87"/>
    <w:rsid w:val="00A9727A"/>
    <w:rsid w:val="00AA46BC"/>
    <w:rsid w:val="00AA65DF"/>
    <w:rsid w:val="00AA7AAE"/>
    <w:rsid w:val="00AB2EDC"/>
    <w:rsid w:val="00AB3211"/>
    <w:rsid w:val="00AB3F23"/>
    <w:rsid w:val="00AB3F38"/>
    <w:rsid w:val="00AB4C9B"/>
    <w:rsid w:val="00AB606C"/>
    <w:rsid w:val="00AB6F53"/>
    <w:rsid w:val="00AB7AFB"/>
    <w:rsid w:val="00AB7DDD"/>
    <w:rsid w:val="00AC0184"/>
    <w:rsid w:val="00AC0463"/>
    <w:rsid w:val="00AC0F87"/>
    <w:rsid w:val="00AC0FE7"/>
    <w:rsid w:val="00AC12C8"/>
    <w:rsid w:val="00AC37C4"/>
    <w:rsid w:val="00AC402C"/>
    <w:rsid w:val="00AC483E"/>
    <w:rsid w:val="00AC5027"/>
    <w:rsid w:val="00AC59E2"/>
    <w:rsid w:val="00AC660A"/>
    <w:rsid w:val="00AD25E0"/>
    <w:rsid w:val="00AD5195"/>
    <w:rsid w:val="00AD6463"/>
    <w:rsid w:val="00AD6818"/>
    <w:rsid w:val="00AD7A24"/>
    <w:rsid w:val="00AE0606"/>
    <w:rsid w:val="00AE23E1"/>
    <w:rsid w:val="00AE2714"/>
    <w:rsid w:val="00AE33F7"/>
    <w:rsid w:val="00AE3C61"/>
    <w:rsid w:val="00AE516F"/>
    <w:rsid w:val="00AE6BD2"/>
    <w:rsid w:val="00AE7E9B"/>
    <w:rsid w:val="00AF2822"/>
    <w:rsid w:val="00AF3575"/>
    <w:rsid w:val="00AF3636"/>
    <w:rsid w:val="00AF3FF8"/>
    <w:rsid w:val="00AF4CDD"/>
    <w:rsid w:val="00AF4FC9"/>
    <w:rsid w:val="00B01438"/>
    <w:rsid w:val="00B055DF"/>
    <w:rsid w:val="00B0662D"/>
    <w:rsid w:val="00B06FD7"/>
    <w:rsid w:val="00B079D4"/>
    <w:rsid w:val="00B108B8"/>
    <w:rsid w:val="00B12DBB"/>
    <w:rsid w:val="00B15C80"/>
    <w:rsid w:val="00B165BD"/>
    <w:rsid w:val="00B168CE"/>
    <w:rsid w:val="00B17351"/>
    <w:rsid w:val="00B23BA8"/>
    <w:rsid w:val="00B259A9"/>
    <w:rsid w:val="00B264BE"/>
    <w:rsid w:val="00B32941"/>
    <w:rsid w:val="00B3310B"/>
    <w:rsid w:val="00B339FD"/>
    <w:rsid w:val="00B33BCB"/>
    <w:rsid w:val="00B3406F"/>
    <w:rsid w:val="00B3502F"/>
    <w:rsid w:val="00B36CBB"/>
    <w:rsid w:val="00B4024D"/>
    <w:rsid w:val="00B43FC0"/>
    <w:rsid w:val="00B52D86"/>
    <w:rsid w:val="00B54EE5"/>
    <w:rsid w:val="00B57BF8"/>
    <w:rsid w:val="00B57D89"/>
    <w:rsid w:val="00B6195A"/>
    <w:rsid w:val="00B62CE4"/>
    <w:rsid w:val="00B6312C"/>
    <w:rsid w:val="00B64039"/>
    <w:rsid w:val="00B712C5"/>
    <w:rsid w:val="00B73412"/>
    <w:rsid w:val="00B73D56"/>
    <w:rsid w:val="00B741C8"/>
    <w:rsid w:val="00B76596"/>
    <w:rsid w:val="00B76F9E"/>
    <w:rsid w:val="00B77B08"/>
    <w:rsid w:val="00B8086A"/>
    <w:rsid w:val="00B81CD7"/>
    <w:rsid w:val="00B82FFF"/>
    <w:rsid w:val="00B84299"/>
    <w:rsid w:val="00B86EFF"/>
    <w:rsid w:val="00B87970"/>
    <w:rsid w:val="00B92C8E"/>
    <w:rsid w:val="00B93514"/>
    <w:rsid w:val="00B96BB1"/>
    <w:rsid w:val="00BA24CD"/>
    <w:rsid w:val="00BA2D1A"/>
    <w:rsid w:val="00BA4091"/>
    <w:rsid w:val="00BA6F06"/>
    <w:rsid w:val="00BB0EAC"/>
    <w:rsid w:val="00BB17C1"/>
    <w:rsid w:val="00BB2A7E"/>
    <w:rsid w:val="00BB3C07"/>
    <w:rsid w:val="00BB5873"/>
    <w:rsid w:val="00BB6FCF"/>
    <w:rsid w:val="00BC2920"/>
    <w:rsid w:val="00BC2FE0"/>
    <w:rsid w:val="00BC4BA3"/>
    <w:rsid w:val="00BD0E0E"/>
    <w:rsid w:val="00BD253C"/>
    <w:rsid w:val="00BD29FB"/>
    <w:rsid w:val="00BD2A92"/>
    <w:rsid w:val="00BD4E82"/>
    <w:rsid w:val="00BD6033"/>
    <w:rsid w:val="00BE1F7C"/>
    <w:rsid w:val="00BE2B61"/>
    <w:rsid w:val="00BE49FA"/>
    <w:rsid w:val="00BE6BFA"/>
    <w:rsid w:val="00BE6DEA"/>
    <w:rsid w:val="00BE7167"/>
    <w:rsid w:val="00BE7810"/>
    <w:rsid w:val="00BF0A1F"/>
    <w:rsid w:val="00BF0FBC"/>
    <w:rsid w:val="00BF3350"/>
    <w:rsid w:val="00BF5363"/>
    <w:rsid w:val="00BF6107"/>
    <w:rsid w:val="00C01763"/>
    <w:rsid w:val="00C04F90"/>
    <w:rsid w:val="00C06FCE"/>
    <w:rsid w:val="00C07453"/>
    <w:rsid w:val="00C101B2"/>
    <w:rsid w:val="00C112C8"/>
    <w:rsid w:val="00C121A2"/>
    <w:rsid w:val="00C13CF7"/>
    <w:rsid w:val="00C163DF"/>
    <w:rsid w:val="00C1689C"/>
    <w:rsid w:val="00C169EC"/>
    <w:rsid w:val="00C178BC"/>
    <w:rsid w:val="00C178EF"/>
    <w:rsid w:val="00C21242"/>
    <w:rsid w:val="00C264C5"/>
    <w:rsid w:val="00C27748"/>
    <w:rsid w:val="00C30F19"/>
    <w:rsid w:val="00C32AB6"/>
    <w:rsid w:val="00C32F21"/>
    <w:rsid w:val="00C36DDC"/>
    <w:rsid w:val="00C37F84"/>
    <w:rsid w:val="00C403C4"/>
    <w:rsid w:val="00C44DEC"/>
    <w:rsid w:val="00C47F47"/>
    <w:rsid w:val="00C51115"/>
    <w:rsid w:val="00C5144C"/>
    <w:rsid w:val="00C53469"/>
    <w:rsid w:val="00C5346D"/>
    <w:rsid w:val="00C561DD"/>
    <w:rsid w:val="00C57352"/>
    <w:rsid w:val="00C62AF6"/>
    <w:rsid w:val="00C7044C"/>
    <w:rsid w:val="00C74FA0"/>
    <w:rsid w:val="00C74FD8"/>
    <w:rsid w:val="00C760AD"/>
    <w:rsid w:val="00C80FA5"/>
    <w:rsid w:val="00C8182C"/>
    <w:rsid w:val="00C81D33"/>
    <w:rsid w:val="00C824A6"/>
    <w:rsid w:val="00C8252F"/>
    <w:rsid w:val="00C83E5E"/>
    <w:rsid w:val="00C849EB"/>
    <w:rsid w:val="00C877FD"/>
    <w:rsid w:val="00C90E98"/>
    <w:rsid w:val="00C94FB0"/>
    <w:rsid w:val="00C9718C"/>
    <w:rsid w:val="00CA35DA"/>
    <w:rsid w:val="00CA369C"/>
    <w:rsid w:val="00CA4DA8"/>
    <w:rsid w:val="00CA678C"/>
    <w:rsid w:val="00CA6F76"/>
    <w:rsid w:val="00CA7DD4"/>
    <w:rsid w:val="00CB4A3C"/>
    <w:rsid w:val="00CB4B63"/>
    <w:rsid w:val="00CB564C"/>
    <w:rsid w:val="00CB616B"/>
    <w:rsid w:val="00CB744C"/>
    <w:rsid w:val="00CC0A2D"/>
    <w:rsid w:val="00CC0D3A"/>
    <w:rsid w:val="00CC1123"/>
    <w:rsid w:val="00CC5DDA"/>
    <w:rsid w:val="00CC782A"/>
    <w:rsid w:val="00CD1C17"/>
    <w:rsid w:val="00CD3A3D"/>
    <w:rsid w:val="00CD3DA8"/>
    <w:rsid w:val="00CE1C04"/>
    <w:rsid w:val="00CE5400"/>
    <w:rsid w:val="00CE5724"/>
    <w:rsid w:val="00CE65D9"/>
    <w:rsid w:val="00CE6757"/>
    <w:rsid w:val="00CE70FE"/>
    <w:rsid w:val="00CE731D"/>
    <w:rsid w:val="00CE7E57"/>
    <w:rsid w:val="00CE7EB5"/>
    <w:rsid w:val="00CF050C"/>
    <w:rsid w:val="00CF0BD6"/>
    <w:rsid w:val="00CF1438"/>
    <w:rsid w:val="00CF14FE"/>
    <w:rsid w:val="00CF286D"/>
    <w:rsid w:val="00CF3494"/>
    <w:rsid w:val="00CF64E5"/>
    <w:rsid w:val="00CF75C6"/>
    <w:rsid w:val="00D01280"/>
    <w:rsid w:val="00D055C1"/>
    <w:rsid w:val="00D15AE5"/>
    <w:rsid w:val="00D16756"/>
    <w:rsid w:val="00D20CB4"/>
    <w:rsid w:val="00D213D1"/>
    <w:rsid w:val="00D21626"/>
    <w:rsid w:val="00D22CE7"/>
    <w:rsid w:val="00D22F16"/>
    <w:rsid w:val="00D22F6A"/>
    <w:rsid w:val="00D231F3"/>
    <w:rsid w:val="00D23353"/>
    <w:rsid w:val="00D2401F"/>
    <w:rsid w:val="00D277E1"/>
    <w:rsid w:val="00D331A6"/>
    <w:rsid w:val="00D36EA5"/>
    <w:rsid w:val="00D41820"/>
    <w:rsid w:val="00D41A93"/>
    <w:rsid w:val="00D46899"/>
    <w:rsid w:val="00D53550"/>
    <w:rsid w:val="00D53735"/>
    <w:rsid w:val="00D57D97"/>
    <w:rsid w:val="00D6031D"/>
    <w:rsid w:val="00D653BF"/>
    <w:rsid w:val="00D65FC3"/>
    <w:rsid w:val="00D71D83"/>
    <w:rsid w:val="00D74962"/>
    <w:rsid w:val="00D762B7"/>
    <w:rsid w:val="00D77FB2"/>
    <w:rsid w:val="00D837F8"/>
    <w:rsid w:val="00D83961"/>
    <w:rsid w:val="00D83D02"/>
    <w:rsid w:val="00D84177"/>
    <w:rsid w:val="00D84D9F"/>
    <w:rsid w:val="00D851B1"/>
    <w:rsid w:val="00D85932"/>
    <w:rsid w:val="00D87679"/>
    <w:rsid w:val="00D87D7F"/>
    <w:rsid w:val="00D918A5"/>
    <w:rsid w:val="00D9260A"/>
    <w:rsid w:val="00D974D2"/>
    <w:rsid w:val="00DA026F"/>
    <w:rsid w:val="00DA0837"/>
    <w:rsid w:val="00DA13A7"/>
    <w:rsid w:val="00DA387B"/>
    <w:rsid w:val="00DA3BBD"/>
    <w:rsid w:val="00DA4777"/>
    <w:rsid w:val="00DA50F1"/>
    <w:rsid w:val="00DA5CFA"/>
    <w:rsid w:val="00DA606B"/>
    <w:rsid w:val="00DA66EA"/>
    <w:rsid w:val="00DA6F73"/>
    <w:rsid w:val="00DA6F9C"/>
    <w:rsid w:val="00DA7710"/>
    <w:rsid w:val="00DB0948"/>
    <w:rsid w:val="00DB2057"/>
    <w:rsid w:val="00DB5CF4"/>
    <w:rsid w:val="00DB74EA"/>
    <w:rsid w:val="00DB7F3A"/>
    <w:rsid w:val="00DC23CD"/>
    <w:rsid w:val="00DC4E51"/>
    <w:rsid w:val="00DC5B65"/>
    <w:rsid w:val="00DC76CB"/>
    <w:rsid w:val="00DC7910"/>
    <w:rsid w:val="00DD074D"/>
    <w:rsid w:val="00DD07E2"/>
    <w:rsid w:val="00DD373E"/>
    <w:rsid w:val="00DD6C1B"/>
    <w:rsid w:val="00DD7428"/>
    <w:rsid w:val="00DE06CE"/>
    <w:rsid w:val="00DE0CF8"/>
    <w:rsid w:val="00DE0F2E"/>
    <w:rsid w:val="00DE5D5A"/>
    <w:rsid w:val="00DE736F"/>
    <w:rsid w:val="00DF66E2"/>
    <w:rsid w:val="00DF6FCA"/>
    <w:rsid w:val="00DF7923"/>
    <w:rsid w:val="00DF7F37"/>
    <w:rsid w:val="00DF7FD0"/>
    <w:rsid w:val="00E0021B"/>
    <w:rsid w:val="00E01204"/>
    <w:rsid w:val="00E014F6"/>
    <w:rsid w:val="00E054B6"/>
    <w:rsid w:val="00E0756C"/>
    <w:rsid w:val="00E1053E"/>
    <w:rsid w:val="00E1365F"/>
    <w:rsid w:val="00E1643E"/>
    <w:rsid w:val="00E208BB"/>
    <w:rsid w:val="00E25648"/>
    <w:rsid w:val="00E267EC"/>
    <w:rsid w:val="00E26B9B"/>
    <w:rsid w:val="00E32AE6"/>
    <w:rsid w:val="00E33301"/>
    <w:rsid w:val="00E34AC6"/>
    <w:rsid w:val="00E3609B"/>
    <w:rsid w:val="00E37682"/>
    <w:rsid w:val="00E45E32"/>
    <w:rsid w:val="00E53000"/>
    <w:rsid w:val="00E54A39"/>
    <w:rsid w:val="00E55391"/>
    <w:rsid w:val="00E5639D"/>
    <w:rsid w:val="00E563C8"/>
    <w:rsid w:val="00E56AA9"/>
    <w:rsid w:val="00E61E58"/>
    <w:rsid w:val="00E62B03"/>
    <w:rsid w:val="00E640D8"/>
    <w:rsid w:val="00E64B6B"/>
    <w:rsid w:val="00E65BA6"/>
    <w:rsid w:val="00E74C2D"/>
    <w:rsid w:val="00E75542"/>
    <w:rsid w:val="00E75B5C"/>
    <w:rsid w:val="00E80618"/>
    <w:rsid w:val="00E8204B"/>
    <w:rsid w:val="00E829AD"/>
    <w:rsid w:val="00E82F08"/>
    <w:rsid w:val="00E870D3"/>
    <w:rsid w:val="00E9195F"/>
    <w:rsid w:val="00E91D87"/>
    <w:rsid w:val="00EA0481"/>
    <w:rsid w:val="00EA2B6C"/>
    <w:rsid w:val="00EA30B0"/>
    <w:rsid w:val="00EA376F"/>
    <w:rsid w:val="00EA3BBC"/>
    <w:rsid w:val="00EA49FF"/>
    <w:rsid w:val="00EB039B"/>
    <w:rsid w:val="00EB149F"/>
    <w:rsid w:val="00EB1619"/>
    <w:rsid w:val="00EB1B5B"/>
    <w:rsid w:val="00EB3E8C"/>
    <w:rsid w:val="00EB3F36"/>
    <w:rsid w:val="00EB49D9"/>
    <w:rsid w:val="00EB7B3A"/>
    <w:rsid w:val="00EC29F3"/>
    <w:rsid w:val="00EC2B64"/>
    <w:rsid w:val="00EC2EBA"/>
    <w:rsid w:val="00EC318F"/>
    <w:rsid w:val="00EC4973"/>
    <w:rsid w:val="00ED0D11"/>
    <w:rsid w:val="00ED5256"/>
    <w:rsid w:val="00ED58A5"/>
    <w:rsid w:val="00ED6A42"/>
    <w:rsid w:val="00EE1DDB"/>
    <w:rsid w:val="00EE22B6"/>
    <w:rsid w:val="00EE2460"/>
    <w:rsid w:val="00EE2870"/>
    <w:rsid w:val="00EE2EB5"/>
    <w:rsid w:val="00EE428A"/>
    <w:rsid w:val="00EE5169"/>
    <w:rsid w:val="00EE5620"/>
    <w:rsid w:val="00EE6981"/>
    <w:rsid w:val="00EE7246"/>
    <w:rsid w:val="00EF0C5D"/>
    <w:rsid w:val="00EF370B"/>
    <w:rsid w:val="00EF4965"/>
    <w:rsid w:val="00F01789"/>
    <w:rsid w:val="00F01B24"/>
    <w:rsid w:val="00F01F39"/>
    <w:rsid w:val="00F02AB3"/>
    <w:rsid w:val="00F02F6D"/>
    <w:rsid w:val="00F0377B"/>
    <w:rsid w:val="00F04AC2"/>
    <w:rsid w:val="00F11FCF"/>
    <w:rsid w:val="00F13220"/>
    <w:rsid w:val="00F132FE"/>
    <w:rsid w:val="00F14991"/>
    <w:rsid w:val="00F160F4"/>
    <w:rsid w:val="00F24F0B"/>
    <w:rsid w:val="00F253F9"/>
    <w:rsid w:val="00F25B41"/>
    <w:rsid w:val="00F26E2D"/>
    <w:rsid w:val="00F277A2"/>
    <w:rsid w:val="00F30D85"/>
    <w:rsid w:val="00F33EB8"/>
    <w:rsid w:val="00F354C1"/>
    <w:rsid w:val="00F359D9"/>
    <w:rsid w:val="00F35BD4"/>
    <w:rsid w:val="00F3750A"/>
    <w:rsid w:val="00F405D8"/>
    <w:rsid w:val="00F43B18"/>
    <w:rsid w:val="00F50AA1"/>
    <w:rsid w:val="00F517FB"/>
    <w:rsid w:val="00F537AE"/>
    <w:rsid w:val="00F53D12"/>
    <w:rsid w:val="00F5460F"/>
    <w:rsid w:val="00F55A25"/>
    <w:rsid w:val="00F55A47"/>
    <w:rsid w:val="00F5614C"/>
    <w:rsid w:val="00F56F27"/>
    <w:rsid w:val="00F5766C"/>
    <w:rsid w:val="00F60731"/>
    <w:rsid w:val="00F624D3"/>
    <w:rsid w:val="00F62957"/>
    <w:rsid w:val="00F6295D"/>
    <w:rsid w:val="00F66C26"/>
    <w:rsid w:val="00F66C42"/>
    <w:rsid w:val="00F715BB"/>
    <w:rsid w:val="00F71D5B"/>
    <w:rsid w:val="00F7291E"/>
    <w:rsid w:val="00F72B7C"/>
    <w:rsid w:val="00F72F3F"/>
    <w:rsid w:val="00F732AF"/>
    <w:rsid w:val="00F751B5"/>
    <w:rsid w:val="00F87B5B"/>
    <w:rsid w:val="00F91BF6"/>
    <w:rsid w:val="00F9294D"/>
    <w:rsid w:val="00F935EC"/>
    <w:rsid w:val="00F97E10"/>
    <w:rsid w:val="00FA2006"/>
    <w:rsid w:val="00FA21A1"/>
    <w:rsid w:val="00FA2A12"/>
    <w:rsid w:val="00FA3AB4"/>
    <w:rsid w:val="00FA4256"/>
    <w:rsid w:val="00FA536A"/>
    <w:rsid w:val="00FA568E"/>
    <w:rsid w:val="00FA7295"/>
    <w:rsid w:val="00FA7368"/>
    <w:rsid w:val="00FA748A"/>
    <w:rsid w:val="00FB0753"/>
    <w:rsid w:val="00FB1AF6"/>
    <w:rsid w:val="00FB3013"/>
    <w:rsid w:val="00FB4148"/>
    <w:rsid w:val="00FB45CF"/>
    <w:rsid w:val="00FC184D"/>
    <w:rsid w:val="00FC5401"/>
    <w:rsid w:val="00FC5541"/>
    <w:rsid w:val="00FC639F"/>
    <w:rsid w:val="00FD13EA"/>
    <w:rsid w:val="00FD26D3"/>
    <w:rsid w:val="00FD4663"/>
    <w:rsid w:val="00FD5822"/>
    <w:rsid w:val="00FE1C06"/>
    <w:rsid w:val="00FE2FDB"/>
    <w:rsid w:val="00FE32CD"/>
    <w:rsid w:val="00FE3D55"/>
    <w:rsid w:val="00FE7B09"/>
    <w:rsid w:val="00FF204D"/>
    <w:rsid w:val="00FF285C"/>
    <w:rsid w:val="00FF3616"/>
    <w:rsid w:val="00FF38EA"/>
    <w:rsid w:val="00FF713F"/>
    <w:rsid w:val="0557BC69"/>
    <w:rsid w:val="081CA520"/>
    <w:rsid w:val="09FE79BE"/>
    <w:rsid w:val="0A2D7B11"/>
    <w:rsid w:val="11AEAF73"/>
    <w:rsid w:val="1CA7854B"/>
    <w:rsid w:val="203A2E53"/>
    <w:rsid w:val="28C54A06"/>
    <w:rsid w:val="2F8F2CAD"/>
    <w:rsid w:val="30D425C5"/>
    <w:rsid w:val="342513D2"/>
    <w:rsid w:val="3AC91825"/>
    <w:rsid w:val="4976C204"/>
    <w:rsid w:val="54C2DDF7"/>
    <w:rsid w:val="5AF922F6"/>
    <w:rsid w:val="5EFF9A2E"/>
    <w:rsid w:val="6B331701"/>
    <w:rsid w:val="6D496D05"/>
    <w:rsid w:val="6E669478"/>
    <w:rsid w:val="7220E335"/>
    <w:rsid w:val="766A4B52"/>
    <w:rsid w:val="7A963A63"/>
    <w:rsid w:val="7C2185AB"/>
    <w:rsid w:val="7D08E28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F4A25"/>
  <w15:chartTrackingRefBased/>
  <w15:docId w15:val="{1216DAAE-2466-4FD4-A7DF-C2D8E90CC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794663"/>
    <w:pPr>
      <w:spacing w:after="120" w:line="240" w:lineRule="auto"/>
    </w:pPr>
    <w:rPr>
      <w:rFonts w:ascii="TheSansB W3 Light" w:hAnsi="TheSansB W3 Light"/>
      <w:sz w:val="20"/>
    </w:rPr>
  </w:style>
  <w:style w:type="paragraph" w:styleId="Heading1">
    <w:name w:val="heading 1"/>
    <w:next w:val="BODYTEXTELAA"/>
    <w:link w:val="Heading1Char"/>
    <w:autoRedefine/>
    <w:uiPriority w:val="9"/>
    <w:semiHidden/>
    <w:qFormat/>
    <w:rsid w:val="007343F6"/>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semiHidden/>
    <w:qFormat/>
    <w:rsid w:val="00A95F87"/>
    <w:pPr>
      <w:spacing w:before="200"/>
      <w:outlineLvl w:val="1"/>
    </w:pPr>
    <w:rPr>
      <w:rFonts w:ascii="Juhl Bold" w:hAnsi="Juhl Bold"/>
      <w:b w:val="0"/>
      <w:bCs w:val="0"/>
      <w:color w:val="auto"/>
      <w:sz w:val="22"/>
      <w:szCs w:val="26"/>
    </w:rPr>
  </w:style>
  <w:style w:type="paragraph" w:styleId="Heading3">
    <w:name w:val="heading 3"/>
    <w:basedOn w:val="Normal"/>
    <w:next w:val="Normal"/>
    <w:link w:val="Heading3Char"/>
    <w:uiPriority w:val="9"/>
    <w:semiHidden/>
    <w:unhideWhenUsed/>
    <w:rsid w:val="00C83E5E"/>
    <w:pPr>
      <w:keepNext/>
      <w:keepLines/>
      <w:spacing w:before="40" w:after="0"/>
      <w:outlineLvl w:val="2"/>
    </w:pPr>
    <w:rPr>
      <w:rFonts w:asciiTheme="majorHAnsi" w:eastAsiaTheme="majorEastAsia" w:hAnsiTheme="majorHAnsi" w:cstheme="majorBidi"/>
      <w:color w:val="003866"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EE2EB5"/>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semiHidden/>
    <w:rsid w:val="00EE2EB5"/>
    <w:rPr>
      <w:rFonts w:ascii="Juhl Bold" w:eastAsiaTheme="majorEastAsia" w:hAnsi="Juhl Bold" w:cstheme="majorBidi"/>
      <w:caps/>
      <w:szCs w:val="26"/>
    </w:rPr>
  </w:style>
  <w:style w:type="paragraph" w:styleId="Title">
    <w:name w:val="Title"/>
    <w:aliases w:val="Policy Title"/>
    <w:basedOn w:val="Normal"/>
    <w:next w:val="PolicySub-Title"/>
    <w:link w:val="TitleChar"/>
    <w:autoRedefine/>
    <w:uiPriority w:val="10"/>
    <w:qFormat/>
    <w:rsid w:val="00F359D9"/>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uiPriority w:val="10"/>
    <w:rsid w:val="00F359D9"/>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AF3575"/>
    <w:pPr>
      <w:framePr w:hSpace="180" w:wrap="around" w:vAnchor="text" w:hAnchor="page" w:x="2276" w:y="69"/>
      <w:numPr>
        <w:numId w:val="15"/>
      </w:numPr>
      <w:ind w:left="601"/>
      <w:contextualSpacing/>
    </w:pPr>
    <w:rPr>
      <w:rFonts w:eastAsia="Times New Roman" w:cs="Times New Roman"/>
      <w:szCs w:val="24"/>
      <w:lang w:eastAsia="en-AU"/>
    </w:rPr>
  </w:style>
  <w:style w:type="paragraph" w:customStyle="1" w:styleId="BODYTEXTELAA">
    <w:name w:val="BODY TEXT ELAA"/>
    <w:basedOn w:val="Normal"/>
    <w:link w:val="BODYTEXTELAAChar"/>
    <w:autoRedefine/>
    <w:qFormat/>
    <w:rsid w:val="00FB3013"/>
    <w:pPr>
      <w:ind w:left="1276"/>
    </w:pPr>
    <w:rPr>
      <w:szCs w:val="24"/>
    </w:rPr>
  </w:style>
  <w:style w:type="paragraph" w:customStyle="1" w:styleId="PolicySub-Title">
    <w:name w:val="Policy Sub-Title"/>
    <w:basedOn w:val="Title"/>
    <w:autoRedefine/>
    <w:qFormat/>
    <w:rsid w:val="004B56A8"/>
    <w:rPr>
      <w:color w:val="00ABBE"/>
      <w:sz w:val="20"/>
    </w:rPr>
  </w:style>
  <w:style w:type="paragraph" w:customStyle="1" w:styleId="DisclaimerText">
    <w:name w:val="Disclaimer Text"/>
    <w:basedOn w:val="BODYTEXTELAA"/>
    <w:link w:val="DisclaimerTextChar"/>
    <w:autoRedefine/>
    <w:semiHidden/>
    <w:qFormat/>
    <w:rsid w:val="00C264C5"/>
    <w:pPr>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236D18"/>
    <w:pPr>
      <w:tabs>
        <w:tab w:val="center" w:pos="4513"/>
        <w:tab w:val="right" w:pos="9026"/>
      </w:tabs>
      <w:spacing w:after="0"/>
    </w:pPr>
    <w:rPr>
      <w:sz w:val="16"/>
    </w:rPr>
  </w:style>
  <w:style w:type="character" w:customStyle="1" w:styleId="FooterChar">
    <w:name w:val="Footer Char"/>
    <w:basedOn w:val="DefaultParagraphFont"/>
    <w:link w:val="Footer"/>
    <w:uiPriority w:val="99"/>
    <w:rsid w:val="00236D18"/>
    <w:rPr>
      <w:rFonts w:ascii="TheSansB W3 Light" w:hAnsi="TheSansB W3 Light"/>
      <w:sz w:val="16"/>
    </w:rPr>
  </w:style>
  <w:style w:type="paragraph" w:customStyle="1" w:styleId="BodyTextBullet1">
    <w:name w:val="Body Text Bullet 1"/>
    <w:basedOn w:val="BODYTEXTELAA"/>
    <w:link w:val="BodyTextBullet1Char"/>
    <w:autoRedefine/>
    <w:qFormat/>
    <w:rsid w:val="00AC660A"/>
    <w:pPr>
      <w:contextualSpacing/>
    </w:pPr>
  </w:style>
  <w:style w:type="paragraph" w:customStyle="1" w:styleId="PolicyStatement">
    <w:name w:val="Policy Statement"/>
    <w:basedOn w:val="Heading1"/>
    <w:autoRedefine/>
    <w:qFormat/>
    <w:rsid w:val="00A95F87"/>
    <w:rPr>
      <w:color w:val="644065"/>
    </w:rPr>
  </w:style>
  <w:style w:type="paragraph" w:customStyle="1" w:styleId="RefertoSourceDefinitionsAttachment">
    <w:name w:val="Refer to Source/Definitions/Attachment"/>
    <w:basedOn w:val="BODYTEXTELAA"/>
    <w:link w:val="RefertoSourceDefinitionsAttachmentChar"/>
    <w:autoRedefine/>
    <w:qFormat/>
    <w:rsid w:val="002B33CE"/>
    <w:rPr>
      <w:rFonts w:ascii="TheSansB W6 SemiBold" w:hAnsi="TheSansB W6 SemiBold"/>
      <w:i/>
      <w:color w:val="EE4158"/>
    </w:rPr>
  </w:style>
  <w:style w:type="paragraph" w:customStyle="1" w:styleId="Procedures">
    <w:name w:val="Procedures"/>
    <w:basedOn w:val="Heading1"/>
    <w:autoRedefine/>
    <w:qFormat/>
    <w:rsid w:val="007B5978"/>
    <w:rPr>
      <w:color w:val="00ABBE"/>
    </w:rPr>
  </w:style>
  <w:style w:type="paragraph" w:customStyle="1" w:styleId="WebsiteLink">
    <w:name w:val="Website Link"/>
    <w:basedOn w:val="BODYTEXTELAA"/>
    <w:next w:val="BODYTEXTELAA"/>
    <w:link w:val="WebsiteLinkChar"/>
    <w:autoRedefine/>
    <w:qFormat/>
    <w:rsid w:val="00A95F87"/>
    <w:rPr>
      <w:rFonts w:ascii="TheSansB W5 Plain" w:hAnsi="TheSansB W5 Plain"/>
      <w:color w:val="00ABBE"/>
    </w:rPr>
  </w:style>
  <w:style w:type="character" w:styleId="Hyperlink">
    <w:name w:val="Hyperlink"/>
    <w:basedOn w:val="DefaultParagraphFont"/>
    <w:uiPriority w:val="99"/>
    <w:unhideWhenUsed/>
    <w:qFormat/>
    <w:rsid w:val="00A95F87"/>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DA50F1"/>
    <w:pPr>
      <w:framePr w:hSpace="180" w:wrap="around" w:vAnchor="text" w:hAnchor="page" w:x="2139" w:y="69"/>
      <w:ind w:left="0"/>
      <w:outlineLvl w:val="9"/>
    </w:pPr>
    <w:rPr>
      <w:b w:val="0"/>
      <w:color w:val="A8B400" w:themeColor="accent3"/>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5 Plain" w:hAnsi="TheSansB W5 Plain"/>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6540D2"/>
    <w:pPr>
      <w:spacing w:before="40" w:after="40"/>
      <w:ind w:left="0"/>
    </w:pPr>
    <w:rPr>
      <w:rFonts w:ascii="TheSansB W6 SemiBold" w:hAnsi="TheSansB W6 SemiBold"/>
      <w:b/>
      <w:color w:val="B6BD37"/>
    </w:rPr>
  </w:style>
  <w:style w:type="paragraph" w:customStyle="1" w:styleId="TableAttachmentTextBullet1">
    <w:name w:val="Table/Attachment Text Bullet 1"/>
    <w:basedOn w:val="Normal"/>
    <w:autoRedefine/>
    <w:qFormat/>
    <w:rsid w:val="003D0936"/>
    <w:pPr>
      <w:spacing w:after="0"/>
      <w:ind w:left="720" w:hanging="360"/>
      <w:contextualSpacing/>
    </w:pPr>
  </w:style>
  <w:style w:type="character" w:styleId="PlaceholderText">
    <w:name w:val="Placeholder Text"/>
    <w:basedOn w:val="DefaultParagraphFont"/>
    <w:uiPriority w:val="99"/>
    <w:semiHidden/>
    <w:rsid w:val="00F359D9"/>
    <w:rPr>
      <w:color w:val="808080"/>
    </w:rPr>
  </w:style>
  <w:style w:type="paragraph" w:customStyle="1" w:styleId="Disclaimervolunteersstudents">
    <w:name w:val="Disclaimer volunteers students"/>
    <w:basedOn w:val="DisclaimerText"/>
    <w:autoRedefine/>
    <w:qFormat/>
    <w:rsid w:val="00B32941"/>
    <w:pPr>
      <w:ind w:left="2160" w:right="0"/>
      <w:jc w:val="both"/>
    </w:pPr>
  </w:style>
  <w:style w:type="paragraph" w:customStyle="1" w:styleId="BackgroundandLegislation">
    <w:name w:val="Background and Legislation"/>
    <w:basedOn w:val="Heading1"/>
    <w:autoRedefine/>
    <w:qFormat/>
    <w:rsid w:val="00910916"/>
    <w:rPr>
      <w:color w:val="548DD4" w:themeColor="text2" w:themeTint="99"/>
    </w:rPr>
  </w:style>
  <w:style w:type="paragraph" w:customStyle="1" w:styleId="Definitions">
    <w:name w:val="Definitions"/>
    <w:basedOn w:val="Heading1"/>
    <w:autoRedefine/>
    <w:qFormat/>
    <w:rsid w:val="007B399F"/>
    <w:rPr>
      <w:color w:val="DCBE22"/>
    </w:rPr>
  </w:style>
  <w:style w:type="paragraph" w:customStyle="1" w:styleId="SourcesandRelatedPolicies">
    <w:name w:val="Sources and Related Policies"/>
    <w:basedOn w:val="Heading1"/>
    <w:autoRedefine/>
    <w:qFormat/>
    <w:rsid w:val="007B399F"/>
    <w:rPr>
      <w:color w:val="F5917B"/>
    </w:rPr>
  </w:style>
  <w:style w:type="paragraph" w:customStyle="1" w:styleId="Evaluation">
    <w:name w:val="Evaluation"/>
    <w:basedOn w:val="Heading1"/>
    <w:autoRedefine/>
    <w:qFormat/>
    <w:rsid w:val="007B399F"/>
    <w:rPr>
      <w:color w:val="DCBE22"/>
    </w:rPr>
  </w:style>
  <w:style w:type="paragraph" w:customStyle="1" w:styleId="AttachmentsPolicy">
    <w:name w:val="Attachments Policy"/>
    <w:basedOn w:val="Heading1"/>
    <w:autoRedefine/>
    <w:qFormat/>
    <w:rsid w:val="007B399F"/>
    <w:rPr>
      <w:color w:val="107CBF"/>
    </w:rPr>
  </w:style>
  <w:style w:type="paragraph" w:customStyle="1" w:styleId="Authorisation">
    <w:name w:val="Authorisation"/>
    <w:basedOn w:val="Heading1"/>
    <w:autoRedefine/>
    <w:qFormat/>
    <w:rsid w:val="007B399F"/>
    <w:rPr>
      <w:color w:val="808080"/>
    </w:rPr>
  </w:style>
  <w:style w:type="character" w:customStyle="1" w:styleId="BODYTEXTELAAChar">
    <w:name w:val="BODY TEXT ELAA Char"/>
    <w:basedOn w:val="DefaultParagraphFont"/>
    <w:link w:val="BODYTEXTELAA"/>
    <w:rsid w:val="00FB3013"/>
    <w:rPr>
      <w:rFonts w:ascii="TheSansB W3 Light" w:hAnsi="TheSansB W3 Light"/>
      <w:sz w:val="20"/>
      <w:szCs w:val="24"/>
    </w:rPr>
  </w:style>
  <w:style w:type="character" w:customStyle="1" w:styleId="RefertoSourceDefinitionsAttachmentChar">
    <w:name w:val="Refer to Source/Definitions/Attachment Char"/>
    <w:basedOn w:val="BODYTEXTELAAChar"/>
    <w:link w:val="RefertoSourceDefinitionsAttachment"/>
    <w:rsid w:val="002B33CE"/>
    <w:rPr>
      <w:rFonts w:ascii="TheSansB W6 SemiBold" w:hAnsi="TheSansB W6 SemiBold"/>
      <w:i/>
      <w:color w:val="EE4158"/>
      <w:sz w:val="20"/>
      <w:szCs w:val="24"/>
    </w:rPr>
  </w:style>
  <w:style w:type="character" w:customStyle="1" w:styleId="WebsiteLinkChar">
    <w:name w:val="Website Link Char"/>
    <w:basedOn w:val="BODYTEXTELAAChar"/>
    <w:link w:val="WebsiteLink"/>
    <w:rsid w:val="007B399F"/>
    <w:rPr>
      <w:rFonts w:ascii="TheSansB W5 Plain" w:hAnsi="TheSansB W5 Plain"/>
      <w:color w:val="00ABBE"/>
      <w:sz w:val="20"/>
      <w:szCs w:val="24"/>
    </w:rPr>
  </w:style>
  <w:style w:type="paragraph" w:customStyle="1" w:styleId="PURPOSE">
    <w:name w:val="PURPOSE"/>
    <w:basedOn w:val="Heading1"/>
    <w:link w:val="PURPOSEChar"/>
    <w:qFormat/>
    <w:rsid w:val="00794663"/>
  </w:style>
  <w:style w:type="paragraph" w:customStyle="1" w:styleId="TopDiscliamer">
    <w:name w:val="Top Discliamer"/>
    <w:basedOn w:val="DisclaimerText"/>
    <w:link w:val="TopDiscliamerChar"/>
    <w:autoRedefine/>
    <w:qFormat/>
    <w:rsid w:val="00774CA3"/>
    <w:pPr>
      <w:ind w:left="1304" w:right="567"/>
      <w:jc w:val="both"/>
    </w:pPr>
  </w:style>
  <w:style w:type="paragraph" w:customStyle="1" w:styleId="RegulationLaw">
    <w:name w:val="Regulation/Law"/>
    <w:basedOn w:val="RefertoSourceDefinitionsAttachment"/>
    <w:link w:val="RegulationLawChar"/>
    <w:autoRedefine/>
    <w:qFormat/>
    <w:rsid w:val="00910916"/>
    <w:rPr>
      <w:color w:val="548DD4" w:themeColor="text2" w:themeTint="99"/>
    </w:rPr>
  </w:style>
  <w:style w:type="character" w:styleId="CommentReference">
    <w:name w:val="annotation reference"/>
    <w:basedOn w:val="DefaultParagraphFont"/>
    <w:uiPriority w:val="99"/>
    <w:semiHidden/>
    <w:unhideWhenUsed/>
    <w:rsid w:val="000F68D2"/>
    <w:rPr>
      <w:sz w:val="16"/>
      <w:szCs w:val="16"/>
    </w:rPr>
  </w:style>
  <w:style w:type="character" w:customStyle="1" w:styleId="PURPOSEChar">
    <w:name w:val="PURPOSE Char"/>
    <w:basedOn w:val="Heading1Char"/>
    <w:link w:val="PURPOSE"/>
    <w:rsid w:val="00794663"/>
    <w:rPr>
      <w:rFonts w:ascii="Juhl" w:eastAsiaTheme="majorEastAsia" w:hAnsi="Juhl" w:cstheme="majorBidi"/>
      <w:b/>
      <w:bCs/>
      <w:caps/>
      <w:color w:val="EE4158"/>
      <w:sz w:val="24"/>
      <w:szCs w:val="28"/>
    </w:rPr>
  </w:style>
  <w:style w:type="paragraph" w:styleId="CommentText">
    <w:name w:val="annotation text"/>
    <w:basedOn w:val="Normal"/>
    <w:link w:val="CommentTextChar"/>
    <w:uiPriority w:val="99"/>
    <w:unhideWhenUsed/>
    <w:rsid w:val="000F68D2"/>
    <w:rPr>
      <w:szCs w:val="20"/>
    </w:rPr>
  </w:style>
  <w:style w:type="character" w:customStyle="1" w:styleId="CommentTextChar">
    <w:name w:val="Comment Text Char"/>
    <w:basedOn w:val="DefaultParagraphFont"/>
    <w:link w:val="CommentText"/>
    <w:uiPriority w:val="99"/>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910916"/>
    <w:rPr>
      <w:rFonts w:ascii="TheSansB W6 SemiBold" w:hAnsi="TheSansB W6 SemiBold"/>
      <w:i/>
      <w:color w:val="548DD4" w:themeColor="text2" w:themeTint="99"/>
      <w:sz w:val="20"/>
      <w:szCs w:val="24"/>
    </w:rPr>
  </w:style>
  <w:style w:type="paragraph" w:customStyle="1" w:styleId="AttachmentsAttachments">
    <w:name w:val="Attachments Attachments"/>
    <w:basedOn w:val="AttachmentsPolicy"/>
    <w:autoRedefine/>
    <w:qFormat/>
    <w:rsid w:val="00236D18"/>
    <w:pPr>
      <w:spacing w:after="240"/>
      <w:ind w:left="0"/>
    </w:pPr>
  </w:style>
  <w:style w:type="paragraph" w:customStyle="1" w:styleId="DisclaimerAttachments">
    <w:name w:val="Disclaimer Attachments"/>
    <w:basedOn w:val="DisclaimerText"/>
    <w:autoRedefine/>
    <w:semiHidden/>
    <w:qFormat/>
    <w:rsid w:val="00236D18"/>
    <w:pPr>
      <w:ind w:left="0"/>
    </w:pPr>
  </w:style>
  <w:style w:type="paragraph" w:customStyle="1" w:styleId="AttachmentsHeading2">
    <w:name w:val="Attachments Heading 2"/>
    <w:basedOn w:val="Heading2"/>
    <w:next w:val="Normal"/>
    <w:autoRedefine/>
    <w:qFormat/>
    <w:rsid w:val="003D0936"/>
    <w:pPr>
      <w:ind w:left="0"/>
    </w:pPr>
    <w:rPr>
      <w:caps w:val="0"/>
    </w:rPr>
  </w:style>
  <w:style w:type="paragraph" w:customStyle="1" w:styleId="TableAttachmentTextBullet2">
    <w:name w:val="Table/Attachment Text Bullet 2"/>
    <w:basedOn w:val="TableAttachmentTextBullet1"/>
    <w:autoRedefine/>
    <w:qFormat/>
    <w:rsid w:val="00236D18"/>
    <w:pPr>
      <w:ind w:left="1440"/>
    </w:pPr>
  </w:style>
  <w:style w:type="paragraph" w:customStyle="1" w:styleId="TableAttachmentTextBullet3">
    <w:name w:val="Table/Attachment Text Bullet 3"/>
    <w:basedOn w:val="TableAttachmentTextBullet2"/>
    <w:autoRedefine/>
    <w:qFormat/>
    <w:rsid w:val="00236D18"/>
    <w:pPr>
      <w:ind w:left="2160"/>
    </w:pPr>
  </w:style>
  <w:style w:type="paragraph" w:customStyle="1" w:styleId="BodyTextBullet2">
    <w:name w:val="Body Text Bullet 2"/>
    <w:basedOn w:val="BodyTextBullet1"/>
    <w:autoRedefine/>
    <w:qFormat/>
    <w:rsid w:val="000C5FAE"/>
    <w:pPr>
      <w:numPr>
        <w:ilvl w:val="1"/>
      </w:numPr>
      <w:ind w:left="2415" w:hanging="357"/>
    </w:pPr>
  </w:style>
  <w:style w:type="paragraph" w:customStyle="1" w:styleId="BodyTextBullet3">
    <w:name w:val="Body Text Bullet 3"/>
    <w:basedOn w:val="BodyTextBullet2"/>
    <w:autoRedefine/>
    <w:qFormat/>
    <w:rsid w:val="000C5FAE"/>
    <w:pPr>
      <w:numPr>
        <w:ilvl w:val="2"/>
      </w:numPr>
      <w:ind w:left="2772" w:hanging="357"/>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1"/>
      </w:numPr>
    </w:pPr>
  </w:style>
  <w:style w:type="character" w:styleId="FollowedHyperlink">
    <w:name w:val="FollowedHyperlink"/>
    <w:basedOn w:val="DefaultParagraphFont"/>
    <w:uiPriority w:val="99"/>
    <w:semiHidden/>
    <w:unhideWhenUsed/>
    <w:rsid w:val="00C94FB0"/>
    <w:rPr>
      <w:color w:val="A40084" w:themeColor="followedHyperlink"/>
      <w:u w:val="single"/>
    </w:rPr>
  </w:style>
  <w:style w:type="paragraph" w:customStyle="1" w:styleId="Disclaimer">
    <w:name w:val="Disclaimer"/>
    <w:basedOn w:val="Normal"/>
    <w:link w:val="DisclaimerChar"/>
    <w:semiHidden/>
    <w:qFormat/>
    <w:rsid w:val="00A24295"/>
    <w:pPr>
      <w:jc w:val="both"/>
    </w:pPr>
    <w:rPr>
      <w:b/>
    </w:rPr>
  </w:style>
  <w:style w:type="character" w:customStyle="1" w:styleId="DisclaimerTextChar">
    <w:name w:val="Disclaimer Text Char"/>
    <w:basedOn w:val="BODYTEXTELAAChar"/>
    <w:link w:val="DisclaimerText"/>
    <w:semiHidden/>
    <w:rsid w:val="009E216E"/>
    <w:rPr>
      <w:rFonts w:ascii="TheSansB W5 Plain" w:hAnsi="TheSansB W5 Plain"/>
      <w:b/>
      <w:sz w:val="20"/>
      <w:szCs w:val="24"/>
    </w:rPr>
  </w:style>
  <w:style w:type="character" w:customStyle="1" w:styleId="DisclaimerChar">
    <w:name w:val="Disclaimer Char"/>
    <w:basedOn w:val="DefaultParagraphFont"/>
    <w:link w:val="Disclaimer"/>
    <w:semiHidden/>
    <w:rsid w:val="00A24295"/>
    <w:rPr>
      <w:rFonts w:ascii="TheSansB W3 Light" w:hAnsi="TheSansB W3 Light"/>
      <w:b/>
      <w:sz w:val="20"/>
    </w:rPr>
  </w:style>
  <w:style w:type="character" w:customStyle="1" w:styleId="TopDiscliamerChar">
    <w:name w:val="Top Discliamer Char"/>
    <w:basedOn w:val="DisclaimerTextChar"/>
    <w:link w:val="TopDiscliamer"/>
    <w:rsid w:val="00774CA3"/>
    <w:rPr>
      <w:rFonts w:ascii="TheSansB W5 Plain" w:hAnsi="TheSansB W5 Plain"/>
      <w:b/>
      <w:sz w:val="20"/>
      <w:szCs w:val="24"/>
    </w:rPr>
  </w:style>
  <w:style w:type="paragraph" w:customStyle="1" w:styleId="PolicyName">
    <w:name w:val="Policy Name"/>
    <w:basedOn w:val="RefertoSourceDefinitionsAttachment"/>
    <w:link w:val="PolicyNameChar"/>
    <w:qFormat/>
    <w:rsid w:val="00074719"/>
    <w:rPr>
      <w:iCs/>
      <w:color w:val="693A77" w:themeColor="accent4"/>
    </w:rPr>
  </w:style>
  <w:style w:type="character" w:customStyle="1" w:styleId="PolicyNameChar">
    <w:name w:val="Policy Name Char"/>
    <w:basedOn w:val="RefertoSourceDefinitionsAttachmentChar"/>
    <w:link w:val="PolicyName"/>
    <w:rsid w:val="00074719"/>
    <w:rPr>
      <w:rFonts w:ascii="TheSansB W6 SemiBold" w:hAnsi="TheSansB W6 SemiBold"/>
      <w:i/>
      <w:iCs/>
      <w:color w:val="693A77" w:themeColor="accent4"/>
      <w:sz w:val="20"/>
      <w:szCs w:val="24"/>
    </w:rPr>
  </w:style>
  <w:style w:type="table" w:customStyle="1" w:styleId="TableGrid1">
    <w:name w:val="Table Grid1"/>
    <w:basedOn w:val="TableNormal"/>
    <w:next w:val="TableGrid"/>
    <w:uiPriority w:val="59"/>
    <w:rsid w:val="001418D3"/>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5 Plain" w:hAnsi="TheSansB W5 Plain"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GreenTableHeadings">
    <w:name w:val="Green Table Headings"/>
    <w:basedOn w:val="BODYTEXTELAA"/>
    <w:link w:val="GreenTableHeadingsChar"/>
    <w:qFormat/>
    <w:rsid w:val="00DA50F1"/>
    <w:pPr>
      <w:framePr w:hSpace="180" w:wrap="around" w:vAnchor="text" w:hAnchor="page" w:x="2139" w:y="69"/>
      <w:ind w:left="113" w:right="113"/>
    </w:pPr>
    <w:rPr>
      <w:b/>
      <w:color w:val="000000" w:themeColor="text1"/>
    </w:rPr>
  </w:style>
  <w:style w:type="character" w:customStyle="1" w:styleId="GreenTableHeadingsChar">
    <w:name w:val="Green Table Headings Char"/>
    <w:basedOn w:val="BODYTEXTELAAChar"/>
    <w:link w:val="GreenTableHeadings"/>
    <w:rsid w:val="00DA50F1"/>
    <w:rPr>
      <w:rFonts w:ascii="TheSansB W3 Light" w:hAnsi="TheSansB W3 Light"/>
      <w:b/>
      <w:color w:val="000000" w:themeColor="text1"/>
      <w:sz w:val="20"/>
      <w:szCs w:val="24"/>
    </w:rPr>
  </w:style>
  <w:style w:type="paragraph" w:customStyle="1" w:styleId="Tick">
    <w:name w:val="Tick"/>
    <w:basedOn w:val="BODYTEXTELAA"/>
    <w:link w:val="TickChar"/>
    <w:qFormat/>
    <w:rsid w:val="00BE6DEA"/>
    <w:pPr>
      <w:framePr w:hSpace="180" w:wrap="around" w:vAnchor="text" w:hAnchor="page" w:x="2139" w:y="69"/>
      <w:ind w:left="0"/>
      <w:jc w:val="center"/>
    </w:pPr>
  </w:style>
  <w:style w:type="character" w:customStyle="1" w:styleId="TickChar">
    <w:name w:val="Tick Char"/>
    <w:basedOn w:val="BODYTEXTELAAChar"/>
    <w:link w:val="Tick"/>
    <w:rsid w:val="00BE6DEA"/>
    <w:rPr>
      <w:rFonts w:ascii="TheSansB W3 Light" w:hAnsi="TheSansB W3 Light"/>
      <w:sz w:val="20"/>
      <w:szCs w:val="24"/>
    </w:rPr>
  </w:style>
  <w:style w:type="paragraph" w:customStyle="1" w:styleId="TableParagraph">
    <w:name w:val="Table Paragraph"/>
    <w:basedOn w:val="Normal"/>
    <w:uiPriority w:val="1"/>
    <w:qFormat/>
    <w:rsid w:val="00B92C8E"/>
    <w:pPr>
      <w:widowControl w:val="0"/>
      <w:autoSpaceDE w:val="0"/>
      <w:autoSpaceDN w:val="0"/>
      <w:spacing w:before="6" w:after="0"/>
      <w:ind w:left="110"/>
    </w:pPr>
    <w:rPr>
      <w:rFonts w:ascii="Calibri" w:eastAsia="Calibri" w:hAnsi="Calibri" w:cs="Calibri"/>
      <w:sz w:val="22"/>
      <w:lang w:val="en-US"/>
    </w:rPr>
  </w:style>
  <w:style w:type="paragraph" w:styleId="Revision">
    <w:name w:val="Revision"/>
    <w:hidden/>
    <w:uiPriority w:val="99"/>
    <w:semiHidden/>
    <w:rsid w:val="00774CA3"/>
    <w:pPr>
      <w:spacing w:after="0" w:line="240" w:lineRule="auto"/>
    </w:pPr>
    <w:rPr>
      <w:rFonts w:ascii="TheSansB W3 Light" w:hAnsi="TheSansB W3 Light"/>
      <w:sz w:val="20"/>
    </w:rPr>
  </w:style>
  <w:style w:type="numbering" w:customStyle="1" w:styleId="BodyList1">
    <w:name w:val="Body List1"/>
    <w:uiPriority w:val="99"/>
    <w:rsid w:val="00B079D4"/>
  </w:style>
  <w:style w:type="character" w:customStyle="1" w:styleId="BodyTextBullet1Char">
    <w:name w:val="Body Text Bullet 1 Char"/>
    <w:basedOn w:val="BODYTEXTELAAChar"/>
    <w:link w:val="BodyTextBullet1"/>
    <w:rsid w:val="00AC660A"/>
    <w:rPr>
      <w:rFonts w:ascii="TheSansB W3 Light" w:hAnsi="TheSansB W3 Light"/>
      <w:sz w:val="20"/>
      <w:szCs w:val="24"/>
    </w:rPr>
  </w:style>
  <w:style w:type="paragraph" w:styleId="NormalWeb">
    <w:name w:val="Normal (Web)"/>
    <w:basedOn w:val="Normal"/>
    <w:uiPriority w:val="99"/>
    <w:semiHidden/>
    <w:unhideWhenUsed/>
    <w:rsid w:val="00F25B41"/>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Heading3Char">
    <w:name w:val="Heading 3 Char"/>
    <w:basedOn w:val="DefaultParagraphFont"/>
    <w:link w:val="Heading3"/>
    <w:uiPriority w:val="9"/>
    <w:semiHidden/>
    <w:rsid w:val="00C83E5E"/>
    <w:rPr>
      <w:rFonts w:asciiTheme="majorHAnsi" w:eastAsiaTheme="majorEastAsia" w:hAnsiTheme="majorHAnsi" w:cstheme="majorBidi"/>
      <w:color w:val="003866" w:themeColor="accent1" w:themeShade="7F"/>
      <w:sz w:val="24"/>
      <w:szCs w:val="24"/>
    </w:rPr>
  </w:style>
  <w:style w:type="character" w:styleId="Mention">
    <w:name w:val="Mention"/>
    <w:basedOn w:val="DefaultParagraphFont"/>
    <w:uiPriority w:val="99"/>
    <w:unhideWhenUsed/>
    <w:rsid w:val="00A82DE0"/>
    <w:rPr>
      <w:color w:val="2B579A"/>
      <w:shd w:val="clear" w:color="auto" w:fill="E1DFDD"/>
    </w:rPr>
  </w:style>
  <w:style w:type="paragraph" w:customStyle="1" w:styleId="pf0">
    <w:name w:val="pf0"/>
    <w:basedOn w:val="Normal"/>
    <w:rsid w:val="003C18D9"/>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cf01">
    <w:name w:val="cf01"/>
    <w:basedOn w:val="DefaultParagraphFont"/>
    <w:rsid w:val="003C18D9"/>
    <w:rPr>
      <w:rFonts w:ascii="Segoe UI" w:hAnsi="Segoe UI" w:cs="Segoe UI" w:hint="default"/>
      <w:sz w:val="18"/>
      <w:szCs w:val="18"/>
    </w:rPr>
  </w:style>
  <w:style w:type="character" w:customStyle="1" w:styleId="cf11">
    <w:name w:val="cf11"/>
    <w:basedOn w:val="DefaultParagraphFont"/>
    <w:rsid w:val="003C18D9"/>
    <w:rPr>
      <w:rFonts w:ascii="Segoe UI" w:hAnsi="Segoe UI" w:cs="Segoe UI" w:hint="default"/>
      <w:i/>
      <w:iCs/>
      <w:sz w:val="18"/>
      <w:szCs w:val="18"/>
    </w:rPr>
  </w:style>
  <w:style w:type="character" w:customStyle="1" w:styleId="cf21">
    <w:name w:val="cf21"/>
    <w:basedOn w:val="DefaultParagraphFont"/>
    <w:rsid w:val="003C18D9"/>
    <w:rPr>
      <w:rFonts w:ascii="Segoe UI" w:hAnsi="Segoe UI" w:cs="Segoe UI" w:hint="default"/>
      <w:i/>
      <w:iCs/>
      <w:color w:val="EE415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167823">
      <w:bodyDiv w:val="1"/>
      <w:marLeft w:val="0"/>
      <w:marRight w:val="0"/>
      <w:marTop w:val="0"/>
      <w:marBottom w:val="0"/>
      <w:divBdr>
        <w:top w:val="none" w:sz="0" w:space="0" w:color="auto"/>
        <w:left w:val="none" w:sz="0" w:space="0" w:color="auto"/>
        <w:bottom w:val="none" w:sz="0" w:space="0" w:color="auto"/>
        <w:right w:val="none" w:sz="0" w:space="0" w:color="auto"/>
      </w:divBdr>
    </w:div>
    <w:div w:id="138394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yperlink" Target="http://www.acecqa.gov.au" TargetMode="External"/><Relationship Id="rId39" Type="http://schemas.openxmlformats.org/officeDocument/2006/relationships/hyperlink" Target="https://viac.com.au/" TargetMode="External"/><Relationship Id="rId21" Type="http://schemas.openxmlformats.org/officeDocument/2006/relationships/hyperlink" Target="https://www.vic.gov.au/kindergarten-inclusion-children-disabilities" TargetMode="External"/><Relationship Id="rId34" Type="http://schemas.openxmlformats.org/officeDocument/2006/relationships/hyperlink" Target="https://www.vic.gov.au/mandatory-child-safety-training-working-children-clearance-holders" TargetMode="External"/><Relationship Id="rId42" Type="http://schemas.openxmlformats.org/officeDocument/2006/relationships/image" Target="media/image8.pn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legislation.vic.gov.au" TargetMode="External"/><Relationship Id="rId29" Type="http://schemas.openxmlformats.org/officeDocument/2006/relationships/hyperlink" Target="http://www.earlychildhoodaustralia.org.au/" TargetMode="External"/><Relationship Id="rId11" Type="http://schemas.openxmlformats.org/officeDocument/2006/relationships/image" Target="media/image1.png"/><Relationship Id="rId24" Type="http://schemas.openxmlformats.org/officeDocument/2006/relationships/hyperlink" Target="https://www.acecqa.gov.au/media/31461" TargetMode="External"/><Relationship Id="rId32" Type="http://schemas.openxmlformats.org/officeDocument/2006/relationships/hyperlink" Target="https://www.education.gov.au/early-childhood/providers/extra-support/inclusion-support-program" TargetMode="External"/><Relationship Id="rId37" Type="http://schemas.openxmlformats.org/officeDocument/2006/relationships/hyperlink" Target="https://www.unicef.org/" TargetMode="External"/><Relationship Id="rId40" Type="http://schemas.openxmlformats.org/officeDocument/2006/relationships/image" Target="media/image6.png"/><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legislation.gov.au" TargetMode="External"/><Relationship Id="rId23" Type="http://schemas.openxmlformats.org/officeDocument/2006/relationships/hyperlink" Target="https://www.acecqa.gov.au/national-quality-framework/child-safety/child-safety-and-child-protection-training" TargetMode="External"/><Relationship Id="rId28" Type="http://schemas.openxmlformats.org/officeDocument/2006/relationships/hyperlink" Target="https://www.vic.gov.au/supporting-childrens-behaviour-early-childhood-services" TargetMode="External"/><Relationship Id="rId36" Type="http://schemas.openxmlformats.org/officeDocument/2006/relationships/hyperlink" Target="https://www.vic.gov.au/working-children-connect"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education.vic.gov.au" TargetMode="External"/><Relationship Id="rId31" Type="http://schemas.openxmlformats.org/officeDocument/2006/relationships/hyperlink" Target="http://www.acecqa.gov.au"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vic.gov.au" TargetMode="External"/><Relationship Id="rId22" Type="http://schemas.openxmlformats.org/officeDocument/2006/relationships/image" Target="media/image5.png"/><Relationship Id="rId27" Type="http://schemas.openxmlformats.org/officeDocument/2006/relationships/hyperlink" Target="https://www.vic.gov.au/child-safe-standards" TargetMode="External"/><Relationship Id="rId30" Type="http://schemas.openxmlformats.org/officeDocument/2006/relationships/hyperlink" Target="https://emergingminds.com.au/resources/supporting-children-in-families-with-complex-needs-nine-tips-for-practitioners-who-feel-out-of-their-depth/" TargetMode="External"/><Relationship Id="rId35" Type="http://schemas.openxmlformats.org/officeDocument/2006/relationships/hyperlink" Target="https://www.vic.gov.au/changes-working-children-check"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legislation.gov.au" TargetMode="External"/><Relationship Id="rId25" Type="http://schemas.openxmlformats.org/officeDocument/2006/relationships/hyperlink" Target="https://www.acecqa.gov.au/" TargetMode="External"/><Relationship Id="rId33" Type="http://schemas.openxmlformats.org/officeDocument/2006/relationships/hyperlink" Target="https://www.vic.gov.au/kindergarten-funding-guide" TargetMode="External"/><Relationship Id="rId38" Type="http://schemas.openxmlformats.org/officeDocument/2006/relationships/hyperlink" Target="http://www.acecqa.gov.au" TargetMode="External"/><Relationship Id="rId46" Type="http://schemas.openxmlformats.org/officeDocument/2006/relationships/footer" Target="footer2.xml"/><Relationship Id="rId20" Type="http://schemas.openxmlformats.org/officeDocument/2006/relationships/hyperlink" Target="https://www.education.gov.au/early-childhood/providers/extra-support/inclusion-support-program" TargetMode="External"/><Relationship Id="rId41"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owdle\OneDrive%20-%20Early%20Learning%20Association%20Australia%20Inc\Documents\PolicyWorks%20Project\Phase%202\ELAA_PolicyWorks_Master_Template_with%20attach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A9662DE17042A1A2750CD8F676D199"/>
        <w:category>
          <w:name w:val="General"/>
          <w:gallery w:val="placeholder"/>
        </w:category>
        <w:types>
          <w:type w:val="bbPlcHdr"/>
        </w:types>
        <w:behaviors>
          <w:behavior w:val="content"/>
        </w:behaviors>
        <w:guid w:val="{7973B5D4-20BC-47E4-8650-AD2E7C5622CD}"/>
      </w:docPartPr>
      <w:docPartBody>
        <w:p w:rsidR="00392FCB" w:rsidRDefault="00A164E5">
          <w:pPr>
            <w:pStyle w:val="C1A9662DE17042A1A2750CD8F676D199"/>
          </w:pPr>
          <w:r w:rsidRPr="00B134CF">
            <w:rPr>
              <w:rStyle w:val="PlaceholderText"/>
            </w:rPr>
            <w:t>[Company]</w:t>
          </w:r>
        </w:p>
      </w:docPartBody>
    </w:docPart>
    <w:docPart>
      <w:docPartPr>
        <w:name w:val="1C182A4751A94471AA7C6233E946E102"/>
        <w:category>
          <w:name w:val="General"/>
          <w:gallery w:val="placeholder"/>
        </w:category>
        <w:types>
          <w:type w:val="bbPlcHdr"/>
        </w:types>
        <w:behaviors>
          <w:behavior w:val="content"/>
        </w:behaviors>
        <w:guid w:val="{34796CE1-462E-4B13-BBD5-3A8FE0B112A6}"/>
      </w:docPartPr>
      <w:docPartBody>
        <w:p w:rsidR="00392FCB" w:rsidRDefault="00A164E5">
          <w:pPr>
            <w:pStyle w:val="1C182A4751A94471AA7C6233E946E102"/>
          </w:pPr>
          <w:r w:rsidRPr="00B134CF">
            <w:rPr>
              <w:rStyle w:val="PlaceholderText"/>
            </w:rPr>
            <w:t>[Company]</w:t>
          </w:r>
        </w:p>
      </w:docPartBody>
    </w:docPart>
    <w:docPart>
      <w:docPartPr>
        <w:name w:val="2DD322CD280E4F889C73581935965CC6"/>
        <w:category>
          <w:name w:val="General"/>
          <w:gallery w:val="placeholder"/>
        </w:category>
        <w:types>
          <w:type w:val="bbPlcHdr"/>
        </w:types>
        <w:behaviors>
          <w:behavior w:val="content"/>
        </w:behaviors>
        <w:guid w:val="{0C3BC497-B711-4048-A620-677CF5CA87BE}"/>
      </w:docPartPr>
      <w:docPartBody>
        <w:p w:rsidR="00392FCB" w:rsidRDefault="00A164E5">
          <w:pPr>
            <w:pStyle w:val="2DD322CD280E4F889C73581935965CC6"/>
          </w:pPr>
          <w:r w:rsidRPr="00B67D49">
            <w:rPr>
              <w:rStyle w:val="PlaceholderText"/>
            </w:rPr>
            <w:t>[Company]</w:t>
          </w:r>
        </w:p>
      </w:docPartBody>
    </w:docPart>
    <w:docPart>
      <w:docPartPr>
        <w:name w:val="33D5229E785647B18EA4C55575131101"/>
        <w:category>
          <w:name w:val="General"/>
          <w:gallery w:val="placeholder"/>
        </w:category>
        <w:types>
          <w:type w:val="bbPlcHdr"/>
        </w:types>
        <w:behaviors>
          <w:behavior w:val="content"/>
        </w:behaviors>
        <w:guid w:val="{A796B03C-35EF-4052-80B5-74043B3FD65E}"/>
      </w:docPartPr>
      <w:docPartBody>
        <w:p w:rsidR="00392FCB" w:rsidRDefault="00A164E5">
          <w:pPr>
            <w:pStyle w:val="33D5229E785647B18EA4C55575131101"/>
          </w:pPr>
          <w:r w:rsidRPr="00B134CF">
            <w:rPr>
              <w:rStyle w:val="PlaceholderText"/>
            </w:rPr>
            <w:t>[Company]</w:t>
          </w:r>
        </w:p>
      </w:docPartBody>
    </w:docPart>
    <w:docPart>
      <w:docPartPr>
        <w:name w:val="BC2F42FB36F04BE090BA77E5E4AF5D9F"/>
        <w:category>
          <w:name w:val="General"/>
          <w:gallery w:val="placeholder"/>
        </w:category>
        <w:types>
          <w:type w:val="bbPlcHdr"/>
        </w:types>
        <w:behaviors>
          <w:behavior w:val="content"/>
        </w:behaviors>
        <w:guid w:val="{F5535602-5240-464C-9747-994A6B2C7A6E}"/>
      </w:docPartPr>
      <w:docPartBody>
        <w:p w:rsidR="00392FCB" w:rsidRDefault="00A164E5">
          <w:pPr>
            <w:pStyle w:val="BC2F42FB36F04BE090BA77E5E4AF5D9F"/>
          </w:pPr>
          <w:r w:rsidRPr="0079588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Juhl Bold">
    <w:altName w:val="Calibri"/>
    <w:panose1 w:val="00000000000000000000"/>
    <w:charset w:val="00"/>
    <w:family w:val="modern"/>
    <w:notTrueType/>
    <w:pitch w:val="variable"/>
    <w:sig w:usb0="800000AF" w:usb1="4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EC4"/>
    <w:rsid w:val="00006827"/>
    <w:rsid w:val="000A013F"/>
    <w:rsid w:val="000A05CE"/>
    <w:rsid w:val="0012552A"/>
    <w:rsid w:val="00167990"/>
    <w:rsid w:val="001A3C83"/>
    <w:rsid w:val="002104BC"/>
    <w:rsid w:val="00330C55"/>
    <w:rsid w:val="003866F6"/>
    <w:rsid w:val="00392FCB"/>
    <w:rsid w:val="003A0BB6"/>
    <w:rsid w:val="003C290B"/>
    <w:rsid w:val="003C2962"/>
    <w:rsid w:val="003C3F40"/>
    <w:rsid w:val="004477DF"/>
    <w:rsid w:val="004762FA"/>
    <w:rsid w:val="004C2F99"/>
    <w:rsid w:val="0053305A"/>
    <w:rsid w:val="0055291B"/>
    <w:rsid w:val="00586BC0"/>
    <w:rsid w:val="006309FA"/>
    <w:rsid w:val="006317BC"/>
    <w:rsid w:val="007309DA"/>
    <w:rsid w:val="00810EE2"/>
    <w:rsid w:val="00815915"/>
    <w:rsid w:val="00821AE9"/>
    <w:rsid w:val="008B4E52"/>
    <w:rsid w:val="008F3EC4"/>
    <w:rsid w:val="00935648"/>
    <w:rsid w:val="009A21F1"/>
    <w:rsid w:val="009D3C8A"/>
    <w:rsid w:val="00A02FD9"/>
    <w:rsid w:val="00A164E5"/>
    <w:rsid w:val="00A219F5"/>
    <w:rsid w:val="00A52F4C"/>
    <w:rsid w:val="00A81F02"/>
    <w:rsid w:val="00B64693"/>
    <w:rsid w:val="00BA2D1A"/>
    <w:rsid w:val="00C003AE"/>
    <w:rsid w:val="00C178BC"/>
    <w:rsid w:val="00C217D9"/>
    <w:rsid w:val="00CA3505"/>
    <w:rsid w:val="00DC706C"/>
    <w:rsid w:val="00E01E65"/>
    <w:rsid w:val="00E04C69"/>
    <w:rsid w:val="00E45E32"/>
    <w:rsid w:val="00EE22B6"/>
    <w:rsid w:val="00F01789"/>
    <w:rsid w:val="00F135C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64E5"/>
    <w:rPr>
      <w:color w:val="808080"/>
    </w:rPr>
  </w:style>
  <w:style w:type="paragraph" w:customStyle="1" w:styleId="C1A9662DE17042A1A2750CD8F676D199">
    <w:name w:val="C1A9662DE17042A1A2750CD8F676D199"/>
  </w:style>
  <w:style w:type="paragraph" w:customStyle="1" w:styleId="1C182A4751A94471AA7C6233E946E102">
    <w:name w:val="1C182A4751A94471AA7C6233E946E102"/>
  </w:style>
  <w:style w:type="paragraph" w:customStyle="1" w:styleId="2DD322CD280E4F889C73581935965CC6">
    <w:name w:val="2DD322CD280E4F889C73581935965CC6"/>
  </w:style>
  <w:style w:type="paragraph" w:customStyle="1" w:styleId="33D5229E785647B18EA4C55575131101">
    <w:name w:val="33D5229E785647B18EA4C55575131101"/>
  </w:style>
  <w:style w:type="paragraph" w:customStyle="1" w:styleId="BC2F42FB36F04BE090BA77E5E4AF5D9F">
    <w:name w:val="BC2F42FB36F04BE090BA77E5E4AF5D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LAA">
      <a:dk1>
        <a:sysClr val="windowText" lastClr="000000"/>
      </a:dk1>
      <a:lt1>
        <a:sysClr val="window" lastClr="FFFFFF"/>
      </a:lt1>
      <a:dk2>
        <a:srgbClr val="1F497D"/>
      </a:dk2>
      <a:lt2>
        <a:srgbClr val="EEECE1"/>
      </a:lt2>
      <a:accent1>
        <a:srgbClr val="0072CE"/>
      </a:accent1>
      <a:accent2>
        <a:srgbClr val="C0504D"/>
      </a:accent2>
      <a:accent3>
        <a:srgbClr val="A8B400"/>
      </a:accent3>
      <a:accent4>
        <a:srgbClr val="693A77"/>
      </a:accent4>
      <a:accent5>
        <a:srgbClr val="4BACC6"/>
      </a:accent5>
      <a:accent6>
        <a:srgbClr val="E98300"/>
      </a:accent6>
      <a:hlink>
        <a:srgbClr val="0000FF"/>
      </a:hlink>
      <a:folHlink>
        <a:srgbClr val="A4008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8" ma:contentTypeDescription="Create a new document." ma:contentTypeScope="" ma:versionID="61dd0a4cc846c76eaeb47e10b9c70d81">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50d045a59b0bc076fd460cd4d047027e"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c371f2-f553-40d3-86dc-a7a8f60e6f81">
      <Terms xmlns="http://schemas.microsoft.com/office/infopath/2007/PartnerControls"/>
    </lcf76f155ced4ddcb4097134ff3c332f>
    <TaxCatchAll xmlns="001da294-c291-4bab-b0f5-0086dc5cf8a5" xsi:nil="true"/>
  </documentManagement>
</p:properties>
</file>

<file path=customXml/itemProps1.xml><?xml version="1.0" encoding="utf-8"?>
<ds:datastoreItem xmlns:ds="http://schemas.openxmlformats.org/officeDocument/2006/customXml" ds:itemID="{A6E9221E-789D-4A64-A671-E4CA55441981}">
  <ds:schemaRefs>
    <ds:schemaRef ds:uri="http://schemas.microsoft.com/sharepoint/v3/contenttype/forms"/>
  </ds:schemaRefs>
</ds:datastoreItem>
</file>

<file path=customXml/itemProps2.xml><?xml version="1.0" encoding="utf-8"?>
<ds:datastoreItem xmlns:ds="http://schemas.openxmlformats.org/officeDocument/2006/customXml" ds:itemID="{30D54C0A-116D-432B-A335-AB066288B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5F95B5-0CC6-42AB-AA02-CE308E244FBD}">
  <ds:schemaRefs>
    <ds:schemaRef ds:uri="http://schemas.openxmlformats.org/officeDocument/2006/bibliography"/>
  </ds:schemaRefs>
</ds:datastoreItem>
</file>

<file path=customXml/itemProps4.xml><?xml version="1.0" encoding="utf-8"?>
<ds:datastoreItem xmlns:ds="http://schemas.openxmlformats.org/officeDocument/2006/customXml" ds:itemID="{B549CE9A-68E1-4554-AD3D-F5E6808D1666}">
  <ds:schemaRefs>
    <ds:schemaRef ds:uri="http://schemas.microsoft.com/office/2006/metadata/properties"/>
    <ds:schemaRef ds:uri="http://schemas.microsoft.com/office/infopath/2007/PartnerControls"/>
    <ds:schemaRef ds:uri="80c371f2-f553-40d3-86dc-a7a8f60e6f81"/>
    <ds:schemaRef ds:uri="001da294-c291-4bab-b0f5-0086dc5cf8a5"/>
  </ds:schemaRefs>
</ds:datastoreItem>
</file>

<file path=docProps/app.xml><?xml version="1.0" encoding="utf-8"?>
<Properties xmlns="http://schemas.openxmlformats.org/officeDocument/2006/extended-properties" xmlns:vt="http://schemas.openxmlformats.org/officeDocument/2006/docPropsVTypes">
  <Template>ELAA_PolicyWorks_Master_Template_with attachment</Template>
  <TotalTime>0</TotalTime>
  <Pages>14</Pages>
  <Words>4338</Words>
  <Characters>24727</Characters>
  <Application>Microsoft Office Word</Application>
  <DocSecurity>0</DocSecurity>
  <Lines>206</Lines>
  <Paragraphs>58</Paragraphs>
  <ScaleCrop>false</ScaleCrop>
  <Company>Keon Park Kindergarten Incorporated</Company>
  <LinksUpToDate>false</LinksUpToDate>
  <CharactersWithSpaces>29007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 Support</dc:title>
  <dc:subject/>
  <dc:creator>ELAA</dc:creator>
  <cp:keywords/>
  <dc:description/>
  <cp:lastModifiedBy>KPK Educators</cp:lastModifiedBy>
  <cp:revision>2</cp:revision>
  <dcterms:created xsi:type="dcterms:W3CDTF">2026-10-23T07:28:00Z</dcterms:created>
  <dcterms:modified xsi:type="dcterms:W3CDTF">2026-10-23T07:28:00Z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MediaServiceImageTags">
    <vt:lpwstr/>
  </property>
</Properties>
</file>